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73B2" w14:textId="77777777" w:rsidR="0022010B" w:rsidRDefault="001E3164">
      <w:pPr>
        <w:pBdr>
          <w:bottom w:val="single" w:sz="12" w:space="0" w:color="333333"/>
        </w:pBdr>
        <w:spacing w:after="120"/>
      </w:pPr>
      <w:r>
        <w:rPr>
          <w:b/>
          <w:sz w:val="32"/>
        </w:rPr>
        <w:t>お礼メール例文</w:t>
      </w:r>
    </w:p>
    <w:p w14:paraId="7D934303" w14:textId="77777777" w:rsidR="0022010B" w:rsidRDefault="0022010B">
      <w:pPr>
        <w:spacing w:line="160" w:lineRule="exact"/>
      </w:pPr>
    </w:p>
    <w:p w14:paraId="157EBD25" w14:textId="77777777" w:rsidR="0022010B" w:rsidRDefault="001E3164">
      <w:pPr>
        <w:spacing w:after="160"/>
      </w:pPr>
      <w:r>
        <w:t>［　］の部分を、自社の内容に置き換えてお使いください。</w:t>
      </w:r>
    </w:p>
    <w:p w14:paraId="3A2AF7A7" w14:textId="77777777" w:rsidR="0022010B" w:rsidRDefault="001E3164">
      <w:pPr>
        <w:spacing w:after="80"/>
      </w:pPr>
      <w:r>
        <w:rPr>
          <w:b/>
          <w:sz w:val="24"/>
        </w:rPr>
        <w:t>全員向け（会期終了の当日〜翌営業日の午前中）</w:t>
      </w:r>
    </w:p>
    <w:tbl>
      <w:tblPr>
        <w:tblW w:w="9752" w:type="dxa"/>
        <w:jc w:val="center"/>
        <w:tblLayout w:type="fixed"/>
        <w:tblLook w:val="04A0" w:firstRow="1" w:lastRow="0" w:firstColumn="1" w:lastColumn="0" w:noHBand="0" w:noVBand="1"/>
      </w:tblPr>
      <w:tblGrid>
        <w:gridCol w:w="9752"/>
      </w:tblGrid>
      <w:tr w:rsidR="0022010B" w14:paraId="6B2D2F8C" w14:textId="77777777">
        <w:trPr>
          <w:jc w:val="center"/>
        </w:trPr>
        <w:tc>
          <w:tcPr>
            <w:tcW w:w="9751" w:type="dxa"/>
            <w:tcBorders>
              <w:top w:val="single" w:sz="6" w:space="0" w:color="888888"/>
              <w:left w:val="single" w:sz="6" w:space="0" w:color="888888"/>
              <w:bottom w:val="single" w:sz="6" w:space="0" w:color="888888"/>
              <w:right w:val="single" w:sz="6" w:space="0" w:color="888888"/>
            </w:tcBorders>
          </w:tcPr>
          <w:p w14:paraId="1D6B98E3" w14:textId="77777777" w:rsidR="0022010B" w:rsidRDefault="001E3164">
            <w:pPr>
              <w:spacing w:line="280" w:lineRule="exact"/>
            </w:pPr>
            <w:r>
              <w:rPr>
                <w:sz w:val="19"/>
              </w:rPr>
              <w:t>件名：［展示会名］ブースでのご挨拶の御礼／［会社名］</w:t>
            </w:r>
          </w:p>
          <w:p w14:paraId="43D5006D" w14:textId="77777777" w:rsidR="0022010B" w:rsidRDefault="0022010B">
            <w:pPr>
              <w:spacing w:line="280" w:lineRule="exact"/>
            </w:pPr>
          </w:p>
          <w:p w14:paraId="5D7E25C5" w14:textId="77777777" w:rsidR="0022010B" w:rsidRDefault="001E3164">
            <w:pPr>
              <w:spacing w:line="280" w:lineRule="exact"/>
            </w:pPr>
            <w:r>
              <w:rPr>
                <w:sz w:val="19"/>
              </w:rPr>
              <w:t>────────────────────</w:t>
            </w:r>
          </w:p>
          <w:p w14:paraId="4B7BDE0B" w14:textId="77777777" w:rsidR="0022010B" w:rsidRDefault="001E3164">
            <w:pPr>
              <w:spacing w:line="280" w:lineRule="exact"/>
            </w:pPr>
            <w:r>
              <w:rPr>
                <w:sz w:val="19"/>
              </w:rPr>
              <w:t>このメールは、［開催日］に［会場］で開催された展示会「［展示会名］」で</w:t>
            </w:r>
          </w:p>
          <w:p w14:paraId="6A021FEA" w14:textId="77777777" w:rsidR="0022010B" w:rsidRDefault="001E3164">
            <w:pPr>
              <w:spacing w:line="280" w:lineRule="exact"/>
            </w:pPr>
            <w:r>
              <w:rPr>
                <w:sz w:val="19"/>
              </w:rPr>
              <w:t>［会社名］ブースで名刺交換させていただいた方に</w:t>
            </w:r>
            <w:r>
              <w:rPr>
                <w:sz w:val="19"/>
              </w:rPr>
              <w:t>BCC</w:t>
            </w:r>
            <w:r>
              <w:rPr>
                <w:sz w:val="19"/>
              </w:rPr>
              <w:t>で送信しております。</w:t>
            </w:r>
          </w:p>
          <w:p w14:paraId="6E8F3EA1" w14:textId="77777777" w:rsidR="0022010B" w:rsidRDefault="001E3164">
            <w:pPr>
              <w:spacing w:line="280" w:lineRule="exact"/>
            </w:pPr>
            <w:r>
              <w:rPr>
                <w:sz w:val="19"/>
              </w:rPr>
              <w:t>一斉メールとなりますこと、どうかご容赦ください。</w:t>
            </w:r>
          </w:p>
          <w:p w14:paraId="0862928A" w14:textId="77777777" w:rsidR="0022010B" w:rsidRDefault="001E3164">
            <w:pPr>
              <w:spacing w:line="280" w:lineRule="exact"/>
            </w:pPr>
            <w:r>
              <w:rPr>
                <w:sz w:val="19"/>
              </w:rPr>
              <w:t>────────────────────</w:t>
            </w:r>
          </w:p>
          <w:p w14:paraId="489C68E9" w14:textId="77777777" w:rsidR="0022010B" w:rsidRDefault="0022010B">
            <w:pPr>
              <w:spacing w:line="280" w:lineRule="exact"/>
            </w:pPr>
          </w:p>
          <w:p w14:paraId="33719600" w14:textId="77777777" w:rsidR="0022010B" w:rsidRDefault="001E3164">
            <w:pPr>
              <w:spacing w:line="280" w:lineRule="exact"/>
            </w:pPr>
            <w:r>
              <w:rPr>
                <w:sz w:val="19"/>
              </w:rPr>
              <w:t>いつも大変お世話になっております。</w:t>
            </w:r>
          </w:p>
          <w:p w14:paraId="2794524C" w14:textId="77777777" w:rsidR="0022010B" w:rsidRDefault="001E3164">
            <w:pPr>
              <w:spacing w:line="280" w:lineRule="exact"/>
            </w:pPr>
            <w:r>
              <w:rPr>
                <w:sz w:val="19"/>
              </w:rPr>
              <w:t>［会社名］の［担当者名］と申します。</w:t>
            </w:r>
          </w:p>
          <w:p w14:paraId="0025EE5A" w14:textId="77777777" w:rsidR="0022010B" w:rsidRDefault="0022010B">
            <w:pPr>
              <w:spacing w:line="280" w:lineRule="exact"/>
            </w:pPr>
          </w:p>
          <w:p w14:paraId="4A35A3C6" w14:textId="77777777" w:rsidR="0022010B" w:rsidRDefault="001E3164">
            <w:pPr>
              <w:spacing w:line="280" w:lineRule="exact"/>
            </w:pPr>
            <w:r>
              <w:rPr>
                <w:sz w:val="19"/>
              </w:rPr>
              <w:t>先日、［会場］で開催されました［展示会名］では</w:t>
            </w:r>
          </w:p>
          <w:p w14:paraId="06D8BBCD" w14:textId="77777777" w:rsidR="0022010B" w:rsidRDefault="001E3164">
            <w:pPr>
              <w:spacing w:line="280" w:lineRule="exact"/>
            </w:pPr>
            <w:r>
              <w:rPr>
                <w:sz w:val="19"/>
              </w:rPr>
              <w:t>ご挨拶の機会をいただき、誠にありがとうございました。</w:t>
            </w:r>
          </w:p>
          <w:p w14:paraId="43A9534E" w14:textId="77777777" w:rsidR="0022010B" w:rsidRDefault="0022010B">
            <w:pPr>
              <w:spacing w:line="280" w:lineRule="exact"/>
            </w:pPr>
          </w:p>
          <w:p w14:paraId="51EDBB24" w14:textId="77777777" w:rsidR="0022010B" w:rsidRDefault="001E3164">
            <w:pPr>
              <w:spacing w:line="280" w:lineRule="exact"/>
            </w:pPr>
            <w:r>
              <w:rPr>
                <w:sz w:val="19"/>
              </w:rPr>
              <w:t>［会社名］のブースでは、こんな提案をしておりました。</w:t>
            </w:r>
          </w:p>
          <w:p w14:paraId="28312BD2" w14:textId="77777777" w:rsidR="0022010B" w:rsidRDefault="001E3164">
            <w:pPr>
              <w:spacing w:line="280" w:lineRule="exact"/>
            </w:pPr>
            <w:r>
              <w:rPr>
                <w:sz w:val="19"/>
              </w:rPr>
              <w:t>何か興味を持っていただけたことがありましたでしょうか？</w:t>
            </w:r>
          </w:p>
          <w:p w14:paraId="016AE5AB" w14:textId="77777777" w:rsidR="0022010B" w:rsidRDefault="0022010B">
            <w:pPr>
              <w:spacing w:line="280" w:lineRule="exact"/>
            </w:pPr>
          </w:p>
          <w:p w14:paraId="7CF98472" w14:textId="77777777" w:rsidR="0022010B" w:rsidRDefault="001E3164">
            <w:pPr>
              <w:spacing w:line="280" w:lineRule="exact"/>
            </w:pPr>
            <w:r>
              <w:rPr>
                <w:sz w:val="19"/>
              </w:rPr>
              <w:t>【［会社名］</w:t>
            </w:r>
            <w:r>
              <w:rPr>
                <w:sz w:val="19"/>
              </w:rPr>
              <w:t xml:space="preserve"> </w:t>
            </w:r>
            <w:r>
              <w:rPr>
                <w:sz w:val="19"/>
              </w:rPr>
              <w:t>提案内容】</w:t>
            </w:r>
          </w:p>
          <w:p w14:paraId="0B5AF384" w14:textId="77777777" w:rsidR="0022010B" w:rsidRDefault="001E3164">
            <w:pPr>
              <w:spacing w:line="280" w:lineRule="exact"/>
            </w:pPr>
            <w:r>
              <w:rPr>
                <w:sz w:val="19"/>
              </w:rPr>
              <w:t>○</w:t>
            </w:r>
            <w:r>
              <w:rPr>
                <w:sz w:val="19"/>
              </w:rPr>
              <w:t>［提案内容</w:t>
            </w:r>
            <w:r>
              <w:rPr>
                <w:sz w:val="19"/>
              </w:rPr>
              <w:t>1</w:t>
            </w:r>
            <w:r>
              <w:rPr>
                <w:sz w:val="19"/>
              </w:rPr>
              <w:t>］</w:t>
            </w:r>
          </w:p>
          <w:p w14:paraId="3B3CD5C3" w14:textId="77777777" w:rsidR="0022010B" w:rsidRDefault="001E3164">
            <w:pPr>
              <w:spacing w:line="280" w:lineRule="exact"/>
            </w:pPr>
            <w:r>
              <w:rPr>
                <w:sz w:val="19"/>
              </w:rPr>
              <w:t>○</w:t>
            </w:r>
            <w:r>
              <w:rPr>
                <w:sz w:val="19"/>
              </w:rPr>
              <w:t>［提案内容</w:t>
            </w:r>
            <w:r>
              <w:rPr>
                <w:sz w:val="19"/>
              </w:rPr>
              <w:t>2</w:t>
            </w:r>
            <w:r>
              <w:rPr>
                <w:sz w:val="19"/>
              </w:rPr>
              <w:t>］</w:t>
            </w:r>
          </w:p>
          <w:p w14:paraId="27E16645" w14:textId="77777777" w:rsidR="0022010B" w:rsidRDefault="001E3164">
            <w:pPr>
              <w:spacing w:line="280" w:lineRule="exact"/>
            </w:pPr>
            <w:r>
              <w:rPr>
                <w:sz w:val="19"/>
              </w:rPr>
              <w:t>○</w:t>
            </w:r>
            <w:r>
              <w:rPr>
                <w:sz w:val="19"/>
              </w:rPr>
              <w:t>［提案内容</w:t>
            </w:r>
            <w:r>
              <w:rPr>
                <w:sz w:val="19"/>
              </w:rPr>
              <w:t>3</w:t>
            </w:r>
            <w:r>
              <w:rPr>
                <w:sz w:val="19"/>
              </w:rPr>
              <w:t>］</w:t>
            </w:r>
          </w:p>
          <w:p w14:paraId="0D1D2309" w14:textId="77777777" w:rsidR="0022010B" w:rsidRDefault="001E3164">
            <w:pPr>
              <w:spacing w:line="280" w:lineRule="exact"/>
            </w:pPr>
            <w:r>
              <w:rPr>
                <w:sz w:val="19"/>
              </w:rPr>
              <w:t>（ブースの写真を添付しましたのでご確認ください）</w:t>
            </w:r>
          </w:p>
          <w:p w14:paraId="31D5CC10" w14:textId="77777777" w:rsidR="0022010B" w:rsidRDefault="0022010B">
            <w:pPr>
              <w:spacing w:line="280" w:lineRule="exact"/>
            </w:pPr>
          </w:p>
          <w:p w14:paraId="720259B3" w14:textId="77777777" w:rsidR="0022010B" w:rsidRDefault="001E3164">
            <w:pPr>
              <w:spacing w:line="280" w:lineRule="exact"/>
            </w:pPr>
            <w:r>
              <w:rPr>
                <w:sz w:val="19"/>
              </w:rPr>
              <w:t>もしお急ぎのご用件やご質問等ございましたら</w:t>
            </w:r>
          </w:p>
          <w:p w14:paraId="5F382AB3" w14:textId="77777777" w:rsidR="0022010B" w:rsidRDefault="001E3164">
            <w:pPr>
              <w:spacing w:line="280" w:lineRule="exact"/>
            </w:pPr>
            <w:r>
              <w:rPr>
                <w:sz w:val="19"/>
              </w:rPr>
              <w:t>こちらまでご連絡くださいますようお願い申し上げます。</w:t>
            </w:r>
          </w:p>
          <w:p w14:paraId="08CB0CD7" w14:textId="77777777" w:rsidR="0022010B" w:rsidRDefault="0022010B">
            <w:pPr>
              <w:spacing w:line="280" w:lineRule="exact"/>
            </w:pPr>
          </w:p>
          <w:p w14:paraId="70B85896" w14:textId="77777777" w:rsidR="0022010B" w:rsidRDefault="001E3164">
            <w:pPr>
              <w:spacing w:line="280" w:lineRule="exact"/>
            </w:pPr>
            <w:r>
              <w:rPr>
                <w:sz w:val="19"/>
              </w:rPr>
              <w:t>【連絡先】</w:t>
            </w:r>
          </w:p>
          <w:p w14:paraId="6B2B7371" w14:textId="77777777" w:rsidR="0022010B" w:rsidRDefault="001E3164">
            <w:pPr>
              <w:spacing w:line="280" w:lineRule="exact"/>
            </w:pPr>
            <w:r>
              <w:rPr>
                <w:sz w:val="19"/>
              </w:rPr>
              <w:t>［会社名］　［部署］　［担当者名］</w:t>
            </w:r>
          </w:p>
          <w:p w14:paraId="7CF8A71D" w14:textId="77777777" w:rsidR="0022010B" w:rsidRDefault="001E3164">
            <w:pPr>
              <w:spacing w:line="280" w:lineRule="exact"/>
            </w:pPr>
            <w:r>
              <w:rPr>
                <w:sz w:val="19"/>
              </w:rPr>
              <w:t>メール</w:t>
            </w:r>
          </w:p>
          <w:p w14:paraId="6A30077B" w14:textId="77777777" w:rsidR="0022010B" w:rsidRDefault="001E3164">
            <w:pPr>
              <w:spacing w:line="280" w:lineRule="exact"/>
            </w:pPr>
            <w:r>
              <w:rPr>
                <w:sz w:val="19"/>
              </w:rPr>
              <w:t>電話</w:t>
            </w:r>
          </w:p>
          <w:p w14:paraId="4F9BF4F1" w14:textId="77777777" w:rsidR="0022010B" w:rsidRDefault="0022010B">
            <w:pPr>
              <w:spacing w:line="280" w:lineRule="exact"/>
            </w:pPr>
          </w:p>
          <w:p w14:paraId="2D1093AC" w14:textId="77777777" w:rsidR="0022010B" w:rsidRDefault="001E3164">
            <w:pPr>
              <w:spacing w:line="280" w:lineRule="exact"/>
            </w:pPr>
            <w:r>
              <w:rPr>
                <w:sz w:val="19"/>
              </w:rPr>
              <w:t>本来であればお一人ずつご連絡すべきところではありますが</w:t>
            </w:r>
          </w:p>
          <w:p w14:paraId="6FFE0A51" w14:textId="77777777" w:rsidR="0022010B" w:rsidRDefault="001E3164">
            <w:pPr>
              <w:spacing w:line="280" w:lineRule="exact"/>
            </w:pPr>
            <w:r>
              <w:rPr>
                <w:sz w:val="19"/>
              </w:rPr>
              <w:t>取り急ぎ、本メールにて御礼のご連絡とさせていただければ幸いに存じます。</w:t>
            </w:r>
          </w:p>
          <w:p w14:paraId="7FDEC7A6" w14:textId="77777777" w:rsidR="0022010B" w:rsidRDefault="0022010B">
            <w:pPr>
              <w:spacing w:line="280" w:lineRule="exact"/>
            </w:pPr>
          </w:p>
          <w:p w14:paraId="209E1FD2" w14:textId="77777777" w:rsidR="0022010B" w:rsidRDefault="001E3164">
            <w:pPr>
              <w:spacing w:line="280" w:lineRule="exact"/>
            </w:pPr>
            <w:r>
              <w:rPr>
                <w:sz w:val="19"/>
              </w:rPr>
              <w:t>以上よろしくお願いいたします。</w:t>
            </w:r>
          </w:p>
          <w:p w14:paraId="6D378025" w14:textId="77777777" w:rsidR="0022010B" w:rsidRDefault="0022010B">
            <w:pPr>
              <w:spacing w:line="280" w:lineRule="exact"/>
            </w:pPr>
          </w:p>
          <w:p w14:paraId="73299451" w14:textId="77777777" w:rsidR="0022010B" w:rsidRDefault="001E3164">
            <w:pPr>
              <w:spacing w:line="280" w:lineRule="exact"/>
              <w:rPr>
                <w:sz w:val="19"/>
              </w:rPr>
            </w:pPr>
            <w:r>
              <w:rPr>
                <w:sz w:val="19"/>
              </w:rPr>
              <w:t>（署名）</w:t>
            </w:r>
          </w:p>
          <w:p w14:paraId="350C23B9" w14:textId="77777777" w:rsidR="00EF753E" w:rsidRDefault="00EF753E">
            <w:pPr>
              <w:spacing w:line="280" w:lineRule="exact"/>
              <w:rPr>
                <w:sz w:val="19"/>
              </w:rPr>
            </w:pPr>
          </w:p>
          <w:p w14:paraId="33B5514E" w14:textId="77777777" w:rsidR="00EF753E" w:rsidRDefault="00EF753E">
            <w:pPr>
              <w:spacing w:line="280" w:lineRule="exact"/>
              <w:rPr>
                <w:sz w:val="19"/>
              </w:rPr>
            </w:pPr>
          </w:p>
          <w:p w14:paraId="053C08E0" w14:textId="77777777" w:rsidR="00EF753E" w:rsidRDefault="00EF753E">
            <w:pPr>
              <w:spacing w:line="280" w:lineRule="exact"/>
              <w:rPr>
                <w:rFonts w:hint="eastAsia"/>
              </w:rPr>
            </w:pPr>
          </w:p>
        </w:tc>
      </w:tr>
    </w:tbl>
    <w:p w14:paraId="3F85F436" w14:textId="77777777" w:rsidR="0022010B" w:rsidRDefault="0022010B">
      <w:pPr>
        <w:spacing w:line="160" w:lineRule="exact"/>
      </w:pPr>
    </w:p>
    <w:p w14:paraId="10F69A41" w14:textId="77777777" w:rsidR="0022010B" w:rsidRDefault="001E3164">
      <w:pPr>
        <w:pageBreakBefore/>
        <w:spacing w:after="80"/>
      </w:pPr>
      <w:r>
        <w:rPr>
          <w:b/>
          <w:sz w:val="24"/>
        </w:rPr>
        <w:lastRenderedPageBreak/>
        <w:t>A</w:t>
      </w:r>
      <w:r>
        <w:rPr>
          <w:b/>
          <w:sz w:val="24"/>
        </w:rPr>
        <w:t>ランク向け（会期後</w:t>
      </w:r>
      <w:r>
        <w:rPr>
          <w:b/>
          <w:sz w:val="24"/>
        </w:rPr>
        <w:t>3</w:t>
      </w:r>
      <w:r>
        <w:rPr>
          <w:b/>
          <w:sz w:val="24"/>
        </w:rPr>
        <w:t>営業日以内）</w:t>
      </w:r>
    </w:p>
    <w:tbl>
      <w:tblPr>
        <w:tblW w:w="9752" w:type="dxa"/>
        <w:jc w:val="center"/>
        <w:tblLayout w:type="fixed"/>
        <w:tblLook w:val="04A0" w:firstRow="1" w:lastRow="0" w:firstColumn="1" w:lastColumn="0" w:noHBand="0" w:noVBand="1"/>
      </w:tblPr>
      <w:tblGrid>
        <w:gridCol w:w="9752"/>
      </w:tblGrid>
      <w:tr w:rsidR="0022010B" w14:paraId="3CAF0ACD" w14:textId="77777777">
        <w:trPr>
          <w:jc w:val="center"/>
        </w:trPr>
        <w:tc>
          <w:tcPr>
            <w:tcW w:w="9751" w:type="dxa"/>
            <w:tcBorders>
              <w:top w:val="single" w:sz="6" w:space="0" w:color="888888"/>
              <w:left w:val="single" w:sz="6" w:space="0" w:color="888888"/>
              <w:bottom w:val="single" w:sz="6" w:space="0" w:color="888888"/>
              <w:right w:val="single" w:sz="6" w:space="0" w:color="888888"/>
            </w:tcBorders>
          </w:tcPr>
          <w:p w14:paraId="5F8872E6" w14:textId="77777777" w:rsidR="0022010B" w:rsidRDefault="001E3164">
            <w:pPr>
              <w:spacing w:line="280" w:lineRule="exact"/>
            </w:pPr>
            <w:r>
              <w:rPr>
                <w:sz w:val="19"/>
              </w:rPr>
              <w:t>件名：［展示会名］でお話しした［困りごと］の件／［会社名］</w:t>
            </w:r>
          </w:p>
          <w:p w14:paraId="10ACBFBE" w14:textId="77777777" w:rsidR="0022010B" w:rsidRDefault="0022010B">
            <w:pPr>
              <w:spacing w:line="280" w:lineRule="exact"/>
            </w:pPr>
          </w:p>
          <w:p w14:paraId="4E449BDD" w14:textId="77777777" w:rsidR="0022010B" w:rsidRDefault="001E3164">
            <w:pPr>
              <w:spacing w:line="280" w:lineRule="exact"/>
            </w:pPr>
            <w:r>
              <w:rPr>
                <w:sz w:val="19"/>
              </w:rPr>
              <w:t>いつも大変お世話になっております。</w:t>
            </w:r>
          </w:p>
          <w:p w14:paraId="391C3DD5" w14:textId="77777777" w:rsidR="0022010B" w:rsidRDefault="001E3164">
            <w:pPr>
              <w:spacing w:line="280" w:lineRule="exact"/>
            </w:pPr>
            <w:r>
              <w:rPr>
                <w:sz w:val="19"/>
              </w:rPr>
              <w:t>［会社名］の［担当者名］と申します。</w:t>
            </w:r>
          </w:p>
          <w:p w14:paraId="0B7CF856" w14:textId="77777777" w:rsidR="0022010B" w:rsidRDefault="0022010B">
            <w:pPr>
              <w:spacing w:line="280" w:lineRule="exact"/>
            </w:pPr>
          </w:p>
          <w:p w14:paraId="544FBA8E" w14:textId="77777777" w:rsidR="0022010B" w:rsidRDefault="001E3164">
            <w:pPr>
              <w:spacing w:line="280" w:lineRule="exact"/>
            </w:pPr>
            <w:r>
              <w:rPr>
                <w:sz w:val="19"/>
              </w:rPr>
              <w:t>先日［開催日］に［会場］で開催されました「［展示会名］」では、</w:t>
            </w:r>
          </w:p>
          <w:p w14:paraId="11B4C616" w14:textId="77777777" w:rsidR="0022010B" w:rsidRDefault="001E3164">
            <w:pPr>
              <w:spacing w:line="280" w:lineRule="exact"/>
            </w:pPr>
            <w:r>
              <w:rPr>
                <w:sz w:val="19"/>
              </w:rPr>
              <w:t>お忙しい中弊社ブースにお立ち寄りいただき、誠にありがとうございました。</w:t>
            </w:r>
          </w:p>
          <w:p w14:paraId="5F1FEE11" w14:textId="77777777" w:rsidR="0022010B" w:rsidRDefault="001E3164">
            <w:pPr>
              <w:spacing w:line="280" w:lineRule="exact"/>
            </w:pPr>
            <w:r>
              <w:rPr>
                <w:sz w:val="19"/>
              </w:rPr>
              <w:t>（ご参考にブースの写真を添付しております）</w:t>
            </w:r>
          </w:p>
          <w:p w14:paraId="66FCE53B" w14:textId="77777777" w:rsidR="0022010B" w:rsidRDefault="0022010B">
            <w:pPr>
              <w:spacing w:line="280" w:lineRule="exact"/>
            </w:pPr>
          </w:p>
          <w:p w14:paraId="0EF2E739" w14:textId="77777777" w:rsidR="0022010B" w:rsidRDefault="001E3164">
            <w:pPr>
              <w:spacing w:line="280" w:lineRule="exact"/>
            </w:pPr>
            <w:r>
              <w:rPr>
                <w:sz w:val="19"/>
              </w:rPr>
              <w:t>その際、</w:t>
            </w:r>
          </w:p>
          <w:p w14:paraId="179D2092" w14:textId="77777777" w:rsidR="0022010B" w:rsidRDefault="001E3164">
            <w:pPr>
              <w:spacing w:line="280" w:lineRule="exact"/>
            </w:pPr>
            <w:r>
              <w:rPr>
                <w:sz w:val="19"/>
              </w:rPr>
              <w:t>・［ブースで伺ったこと</w:t>
            </w:r>
            <w:r>
              <w:rPr>
                <w:sz w:val="19"/>
              </w:rPr>
              <w:t>1</w:t>
            </w:r>
            <w:r>
              <w:rPr>
                <w:sz w:val="19"/>
              </w:rPr>
              <w:t>］</w:t>
            </w:r>
          </w:p>
          <w:p w14:paraId="01F7309F" w14:textId="77777777" w:rsidR="0022010B" w:rsidRDefault="001E3164">
            <w:pPr>
              <w:spacing w:line="280" w:lineRule="exact"/>
            </w:pPr>
            <w:r>
              <w:rPr>
                <w:sz w:val="19"/>
              </w:rPr>
              <w:t>・［ブースで伺ったこと</w:t>
            </w:r>
            <w:r>
              <w:rPr>
                <w:sz w:val="19"/>
              </w:rPr>
              <w:t>2</w:t>
            </w:r>
            <w:r>
              <w:rPr>
                <w:sz w:val="19"/>
              </w:rPr>
              <w:t>］</w:t>
            </w:r>
          </w:p>
          <w:p w14:paraId="0311045B" w14:textId="77777777" w:rsidR="0022010B" w:rsidRDefault="001E3164">
            <w:pPr>
              <w:spacing w:line="280" w:lineRule="exact"/>
            </w:pPr>
            <w:r>
              <w:rPr>
                <w:sz w:val="19"/>
              </w:rPr>
              <w:t>・［ブースで伺ったこと</w:t>
            </w:r>
            <w:r>
              <w:rPr>
                <w:sz w:val="19"/>
              </w:rPr>
              <w:t>3</w:t>
            </w:r>
            <w:r>
              <w:rPr>
                <w:sz w:val="19"/>
              </w:rPr>
              <w:t>］</w:t>
            </w:r>
          </w:p>
          <w:p w14:paraId="3EE0BA34" w14:textId="77777777" w:rsidR="0022010B" w:rsidRDefault="001E3164">
            <w:pPr>
              <w:spacing w:line="280" w:lineRule="exact"/>
            </w:pPr>
            <w:r>
              <w:rPr>
                <w:sz w:val="19"/>
              </w:rPr>
              <w:t>と伺い、お役に立てるのではないかと思いご連絡させていただきました。</w:t>
            </w:r>
          </w:p>
          <w:p w14:paraId="4E542EA2" w14:textId="77777777" w:rsidR="0022010B" w:rsidRDefault="0022010B">
            <w:pPr>
              <w:spacing w:line="280" w:lineRule="exact"/>
            </w:pPr>
          </w:p>
          <w:p w14:paraId="0E8DD592" w14:textId="77777777" w:rsidR="0022010B" w:rsidRDefault="001E3164">
            <w:pPr>
              <w:spacing w:line="280" w:lineRule="exact"/>
            </w:pPr>
            <w:r>
              <w:rPr>
                <w:sz w:val="19"/>
              </w:rPr>
              <w:t>私どもは［当社の事業領域］の専門会社として、</w:t>
            </w:r>
          </w:p>
          <w:p w14:paraId="7246F7E9" w14:textId="77777777" w:rsidR="0022010B" w:rsidRDefault="001E3164">
            <w:pPr>
              <w:spacing w:line="280" w:lineRule="exact"/>
            </w:pPr>
            <w:r>
              <w:rPr>
                <w:sz w:val="19"/>
              </w:rPr>
              <w:t>［仕事内容</w:t>
            </w:r>
            <w:r>
              <w:rPr>
                <w:sz w:val="19"/>
              </w:rPr>
              <w:t>1</w:t>
            </w:r>
            <w:r>
              <w:rPr>
                <w:sz w:val="19"/>
              </w:rPr>
              <w:t>］［仕事内容</w:t>
            </w:r>
            <w:r>
              <w:rPr>
                <w:sz w:val="19"/>
              </w:rPr>
              <w:t>2</w:t>
            </w:r>
            <w:r>
              <w:rPr>
                <w:sz w:val="19"/>
              </w:rPr>
              <w:t>］</w:t>
            </w:r>
          </w:p>
          <w:p w14:paraId="27A1967D" w14:textId="77777777" w:rsidR="0022010B" w:rsidRDefault="001E3164">
            <w:pPr>
              <w:spacing w:line="280" w:lineRule="exact"/>
            </w:pPr>
            <w:r>
              <w:rPr>
                <w:sz w:val="19"/>
              </w:rPr>
              <w:t>［仕事内容</w:t>
            </w:r>
            <w:r>
              <w:rPr>
                <w:sz w:val="19"/>
              </w:rPr>
              <w:t>3</w:t>
            </w:r>
            <w:r>
              <w:rPr>
                <w:sz w:val="19"/>
              </w:rPr>
              <w:t>］などを行っております。</w:t>
            </w:r>
          </w:p>
          <w:p w14:paraId="7D17022A" w14:textId="77777777" w:rsidR="0022010B" w:rsidRDefault="0022010B">
            <w:pPr>
              <w:spacing w:line="280" w:lineRule="exact"/>
            </w:pPr>
          </w:p>
          <w:p w14:paraId="76BAED68" w14:textId="77777777" w:rsidR="0022010B" w:rsidRDefault="001E3164">
            <w:pPr>
              <w:spacing w:line="280" w:lineRule="exact"/>
            </w:pPr>
            <w:r>
              <w:rPr>
                <w:sz w:val="19"/>
              </w:rPr>
              <w:t>つきましては一度お打合せの機会をいただき、現在ご計画中の内容について</w:t>
            </w:r>
          </w:p>
          <w:p w14:paraId="7C329B33" w14:textId="77777777" w:rsidR="0022010B" w:rsidRDefault="001E3164">
            <w:pPr>
              <w:spacing w:line="280" w:lineRule="exact"/>
            </w:pPr>
            <w:r>
              <w:rPr>
                <w:sz w:val="19"/>
              </w:rPr>
              <w:t>詳しく伺えないでしょうか。</w:t>
            </w:r>
          </w:p>
          <w:p w14:paraId="3C78ED70" w14:textId="77777777" w:rsidR="0022010B" w:rsidRDefault="001E3164">
            <w:pPr>
              <w:spacing w:line="280" w:lineRule="exact"/>
            </w:pPr>
            <w:r>
              <w:rPr>
                <w:sz w:val="19"/>
              </w:rPr>
              <w:t>過去の実績をもとに、</w:t>
            </w:r>
          </w:p>
          <w:p w14:paraId="0639A98C" w14:textId="77777777" w:rsidR="0022010B" w:rsidRDefault="001E3164">
            <w:pPr>
              <w:spacing w:line="280" w:lineRule="exact"/>
            </w:pPr>
            <w:r>
              <w:rPr>
                <w:sz w:val="19"/>
              </w:rPr>
              <w:t>・［提案内容</w:t>
            </w:r>
            <w:r>
              <w:rPr>
                <w:sz w:val="19"/>
              </w:rPr>
              <w:t>1</w:t>
            </w:r>
            <w:r>
              <w:rPr>
                <w:sz w:val="19"/>
              </w:rPr>
              <w:t>］</w:t>
            </w:r>
          </w:p>
          <w:p w14:paraId="6D2A1AC0" w14:textId="77777777" w:rsidR="0022010B" w:rsidRDefault="001E3164">
            <w:pPr>
              <w:spacing w:line="280" w:lineRule="exact"/>
            </w:pPr>
            <w:r>
              <w:rPr>
                <w:sz w:val="19"/>
              </w:rPr>
              <w:t>・［提案内容</w:t>
            </w:r>
            <w:r>
              <w:rPr>
                <w:sz w:val="19"/>
              </w:rPr>
              <w:t>2</w:t>
            </w:r>
            <w:r>
              <w:rPr>
                <w:sz w:val="19"/>
              </w:rPr>
              <w:t>］</w:t>
            </w:r>
          </w:p>
          <w:p w14:paraId="03512F1D" w14:textId="77777777" w:rsidR="0022010B" w:rsidRDefault="001E3164">
            <w:pPr>
              <w:spacing w:line="280" w:lineRule="exact"/>
            </w:pPr>
            <w:r>
              <w:rPr>
                <w:sz w:val="19"/>
              </w:rPr>
              <w:t>・［提案内容</w:t>
            </w:r>
            <w:r>
              <w:rPr>
                <w:sz w:val="19"/>
              </w:rPr>
              <w:t>3</w:t>
            </w:r>
            <w:r>
              <w:rPr>
                <w:sz w:val="19"/>
              </w:rPr>
              <w:t>］</w:t>
            </w:r>
          </w:p>
          <w:p w14:paraId="5C892CA5" w14:textId="77777777" w:rsidR="0022010B" w:rsidRDefault="001E3164">
            <w:pPr>
              <w:spacing w:line="280" w:lineRule="exact"/>
            </w:pPr>
            <w:r>
              <w:rPr>
                <w:sz w:val="19"/>
              </w:rPr>
              <w:t>などについてご紹介できればと思っております。</w:t>
            </w:r>
          </w:p>
          <w:p w14:paraId="1582B03B" w14:textId="77777777" w:rsidR="0022010B" w:rsidRDefault="0022010B">
            <w:pPr>
              <w:spacing w:line="280" w:lineRule="exact"/>
            </w:pPr>
          </w:p>
          <w:p w14:paraId="51AF7C55" w14:textId="77777777" w:rsidR="0022010B" w:rsidRDefault="001E3164">
            <w:pPr>
              <w:spacing w:line="280" w:lineRule="exact"/>
            </w:pPr>
            <w:r>
              <w:rPr>
                <w:sz w:val="19"/>
              </w:rPr>
              <w:t>直近の打合せ可能スケジュールをこちらにアップしております。</w:t>
            </w:r>
          </w:p>
          <w:p w14:paraId="5441ABDC" w14:textId="77777777" w:rsidR="0022010B" w:rsidRDefault="001E3164">
            <w:pPr>
              <w:spacing w:line="280" w:lineRule="exact"/>
            </w:pPr>
            <w:r>
              <w:rPr>
                <w:sz w:val="19"/>
              </w:rPr>
              <w:t>日程が合うタイミングがありましたら打合せご予約いただけますか？</w:t>
            </w:r>
          </w:p>
          <w:p w14:paraId="766AEEBC" w14:textId="77777777" w:rsidR="0022010B" w:rsidRDefault="0022010B">
            <w:pPr>
              <w:spacing w:line="280" w:lineRule="exact"/>
            </w:pPr>
          </w:p>
          <w:p w14:paraId="7F559E00" w14:textId="77777777" w:rsidR="0022010B" w:rsidRDefault="001E3164">
            <w:pPr>
              <w:spacing w:line="280" w:lineRule="exact"/>
            </w:pPr>
            <w:r>
              <w:rPr>
                <w:sz w:val="19"/>
              </w:rPr>
              <w:t>【日程調整</w:t>
            </w:r>
            <w:r>
              <w:rPr>
                <w:sz w:val="19"/>
              </w:rPr>
              <w:t>URL</w:t>
            </w:r>
            <w:r>
              <w:rPr>
                <w:sz w:val="19"/>
              </w:rPr>
              <w:t>】：［日程調整ツールの</w:t>
            </w:r>
            <w:r>
              <w:rPr>
                <w:sz w:val="19"/>
              </w:rPr>
              <w:t>URL</w:t>
            </w:r>
            <w:r>
              <w:rPr>
                <w:sz w:val="19"/>
              </w:rPr>
              <w:t>］</w:t>
            </w:r>
          </w:p>
          <w:p w14:paraId="129B6202" w14:textId="77777777" w:rsidR="0022010B" w:rsidRDefault="0022010B">
            <w:pPr>
              <w:spacing w:line="280" w:lineRule="exact"/>
            </w:pPr>
          </w:p>
          <w:p w14:paraId="6E0BB1E1" w14:textId="77777777" w:rsidR="0022010B" w:rsidRDefault="001E3164">
            <w:pPr>
              <w:spacing w:line="280" w:lineRule="exact"/>
            </w:pPr>
            <w:r>
              <w:rPr>
                <w:sz w:val="19"/>
              </w:rPr>
              <w:t>※</w:t>
            </w:r>
            <w:r>
              <w:rPr>
                <w:sz w:val="19"/>
              </w:rPr>
              <w:t>ご希望の日時が見つからない場合、訪問打合せご希望の場合は別途ご相談ください。</w:t>
            </w:r>
          </w:p>
          <w:p w14:paraId="51B3E5B2" w14:textId="77777777" w:rsidR="0022010B" w:rsidRDefault="0022010B">
            <w:pPr>
              <w:spacing w:line="280" w:lineRule="exact"/>
            </w:pPr>
          </w:p>
          <w:p w14:paraId="7D7FB94C" w14:textId="77777777" w:rsidR="0022010B" w:rsidRDefault="001E3164">
            <w:pPr>
              <w:spacing w:line="280" w:lineRule="exact"/>
            </w:pPr>
            <w:r>
              <w:rPr>
                <w:sz w:val="19"/>
              </w:rPr>
              <w:t>お忙しい中恐縮ですが、ご検討いただけましたら幸いです。</w:t>
            </w:r>
          </w:p>
          <w:p w14:paraId="27F49E6F" w14:textId="77777777" w:rsidR="0022010B" w:rsidRDefault="001E3164">
            <w:pPr>
              <w:spacing w:line="280" w:lineRule="exact"/>
            </w:pPr>
            <w:r>
              <w:rPr>
                <w:sz w:val="19"/>
              </w:rPr>
              <w:t>引き続きよろしくお願いいたします。</w:t>
            </w:r>
          </w:p>
          <w:p w14:paraId="6E6ECBAF" w14:textId="77777777" w:rsidR="0022010B" w:rsidRDefault="0022010B">
            <w:pPr>
              <w:spacing w:line="280" w:lineRule="exact"/>
            </w:pPr>
          </w:p>
          <w:p w14:paraId="7C27B094" w14:textId="77777777" w:rsidR="0022010B" w:rsidRDefault="001E3164">
            <w:pPr>
              <w:spacing w:line="280" w:lineRule="exact"/>
              <w:rPr>
                <w:sz w:val="19"/>
              </w:rPr>
            </w:pPr>
            <w:r>
              <w:rPr>
                <w:sz w:val="19"/>
              </w:rPr>
              <w:t>（署名）</w:t>
            </w:r>
          </w:p>
          <w:p w14:paraId="457EBEE9" w14:textId="77777777" w:rsidR="00EF753E" w:rsidRDefault="00EF753E">
            <w:pPr>
              <w:spacing w:line="280" w:lineRule="exact"/>
              <w:rPr>
                <w:sz w:val="19"/>
              </w:rPr>
            </w:pPr>
          </w:p>
          <w:p w14:paraId="77076C77" w14:textId="77777777" w:rsidR="00EF753E" w:rsidRDefault="00EF753E">
            <w:pPr>
              <w:spacing w:line="280" w:lineRule="exact"/>
              <w:rPr>
                <w:sz w:val="19"/>
              </w:rPr>
            </w:pPr>
          </w:p>
          <w:p w14:paraId="2B88DDBB" w14:textId="77777777" w:rsidR="00EF753E" w:rsidRDefault="00EF753E">
            <w:pPr>
              <w:spacing w:line="280" w:lineRule="exact"/>
              <w:rPr>
                <w:rFonts w:hint="eastAsia"/>
              </w:rPr>
            </w:pPr>
          </w:p>
        </w:tc>
      </w:tr>
    </w:tbl>
    <w:p w14:paraId="223E3956" w14:textId="77777777" w:rsidR="0022010B" w:rsidRDefault="0022010B">
      <w:pPr>
        <w:spacing w:line="160" w:lineRule="exact"/>
      </w:pPr>
    </w:p>
    <w:p w14:paraId="482A4A12" w14:textId="77777777" w:rsidR="0022010B" w:rsidRDefault="001E3164">
      <w:pPr>
        <w:spacing w:after="160"/>
      </w:pPr>
      <w:r>
        <w:t>日程調整ツールを使っていない場合は、【日程調整</w:t>
      </w:r>
      <w:r>
        <w:t>URL</w:t>
      </w:r>
      <w:r>
        <w:t>】の行の代わりに、候補日を</w:t>
      </w:r>
      <w:r>
        <w:t>2</w:t>
      </w:r>
      <w:r>
        <w:t>〜</w:t>
      </w:r>
      <w:r>
        <w:t>3</w:t>
      </w:r>
      <w:r>
        <w:t>書いてください。</w:t>
      </w:r>
    </w:p>
    <w:sectPr w:rsidR="0022010B" w:rsidSect="004271B5">
      <w:headerReference w:type="default" r:id="rId8"/>
      <w:footerReference w:type="default" r:id="rId9"/>
      <w:pgSz w:w="11906" w:h="16838"/>
      <w:pgMar w:top="1247" w:right="1077" w:bottom="1134" w:left="1077" w:header="397"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A7308" w14:textId="77777777" w:rsidR="001E3164" w:rsidRDefault="001E3164" w:rsidP="00035C08">
      <w:r>
        <w:separator/>
      </w:r>
    </w:p>
  </w:endnote>
  <w:endnote w:type="continuationSeparator" w:id="0">
    <w:p w14:paraId="615AD5BB" w14:textId="77777777" w:rsidR="001E3164" w:rsidRDefault="001E3164" w:rsidP="00035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Medium">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pica Neue P Bold">
    <w:panose1 w:val="02000803000000000000"/>
    <w:charset w:val="80"/>
    <w:family w:val="auto"/>
    <w:pitch w:val="variable"/>
    <w:sig w:usb0="E1000AFF" w:usb1="6ACFFDFF" w:usb2="02000036" w:usb3="00000000" w:csb0="001201B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C0A0" w14:textId="24D68B56" w:rsidR="00BA1109" w:rsidRPr="00411080" w:rsidRDefault="00BA1109" w:rsidP="00035C08">
    <w:pPr>
      <w:jc w:val="center"/>
      <w:rPr>
        <w:lang w:val="en-US"/>
      </w:rPr>
    </w:pPr>
    <w:r w:rsidRPr="00411080">
      <w:rPr>
        <w:color w:val="777777"/>
        <w:sz w:val="16"/>
        <w:lang w:val="en-US"/>
      </w:rPr>
      <w:t>© Office Kiitos All Rights Reserved.</w:t>
    </w:r>
    <w:r>
      <w:rPr>
        <w:color w:val="777777"/>
        <w:sz w:val="16"/>
      </w:rPr>
      <w:t xml:space="preserve">　</w:t>
    </w:r>
    <w:r>
      <w:rPr>
        <w:color w:val="777777"/>
        <w:sz w:val="16"/>
      </w:rPr>
      <w:t>展示会ブースター</w:t>
    </w:r>
    <w:r w:rsidRPr="00411080">
      <w:rPr>
        <w:color w:val="777777"/>
        <w:sz w:val="16"/>
        <w:lang w:val="en-US"/>
      </w:rPr>
      <w:t>：</w:t>
    </w:r>
    <w:hyperlink r:id="rId1">
      <w:r w:rsidRPr="00411080">
        <w:rPr>
          <w:color w:val="0563C1"/>
          <w:sz w:val="16"/>
          <w:u w:val="single"/>
          <w:lang w:val="en-US"/>
        </w:rPr>
        <w:t>https://office-kiitos.biz/service/expo_booster/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1A9F7" w14:textId="77777777" w:rsidR="001E3164" w:rsidRDefault="001E3164" w:rsidP="00035C08">
      <w:r>
        <w:separator/>
      </w:r>
    </w:p>
  </w:footnote>
  <w:footnote w:type="continuationSeparator" w:id="0">
    <w:p w14:paraId="66FD41CE" w14:textId="77777777" w:rsidR="001E3164" w:rsidRDefault="001E3164" w:rsidP="00035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28BD" w14:textId="77777777" w:rsidR="00187FBA" w:rsidRPr="00F21E2B" w:rsidRDefault="00187FBA" w:rsidP="00035C08">
    <w:pPr>
      <w:pStyle w:val="a5"/>
      <w:rPr>
        <w:rFonts w:ascii="Meiryo UI" w:eastAsia="Meiryo UI" w:hAnsi="Meiryo UI" w:cs="Meiryo UI"/>
        <w:sz w:val="18"/>
      </w:rPr>
    </w:pPr>
    <w:r>
      <w:ptab w:relativeTo="margin" w:alignment="center" w:leader="none"/>
    </w:r>
    <w:r>
      <w:ptab w:relativeTo="margin" w:alignment="right" w:leader="none"/>
    </w:r>
    <w:r>
      <w:rPr>
        <w:noProof/>
      </w:rPr>
      <w:t xml:space="preserve"> </w:t>
    </w:r>
    <w:r>
      <w:rPr>
        <w:noProof/>
      </w:rPr>
      <w:drawing>
        <wp:inline distT="0" distB="0" distL="0" distR="0" wp14:anchorId="1A04448B" wp14:editId="30C63561">
          <wp:extent cx="1227455" cy="4191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ITOS.png"/>
                  <pic:cNvPicPr/>
                </pic:nvPicPr>
                <pic:blipFill rotWithShape="1">
                  <a:blip r:embed="rId1">
                    <a:extLst>
                      <a:ext uri="{28A0092B-C50C-407E-A947-70E740481C1C}">
                        <a14:useLocalDpi xmlns:a14="http://schemas.microsoft.com/office/drawing/2010/main" val="0"/>
                      </a:ext>
                    </a:extLst>
                  </a:blip>
                  <a:srcRect t="12047" b="21661"/>
                  <a:stretch/>
                </pic:blipFill>
                <pic:spPr bwMode="auto">
                  <a:xfrm>
                    <a:off x="0" y="0"/>
                    <a:ext cx="1227455" cy="4191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3384ED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2A3E83"/>
    <w:multiLevelType w:val="multilevel"/>
    <w:tmpl w:val="CCFE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B3A16"/>
    <w:multiLevelType w:val="multilevel"/>
    <w:tmpl w:val="5AB0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027D7"/>
    <w:multiLevelType w:val="multilevel"/>
    <w:tmpl w:val="468E1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12EC7"/>
    <w:multiLevelType w:val="multilevel"/>
    <w:tmpl w:val="88EE9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6E3835"/>
    <w:multiLevelType w:val="multilevel"/>
    <w:tmpl w:val="EB1C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8C1C7F"/>
    <w:multiLevelType w:val="multilevel"/>
    <w:tmpl w:val="C71C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05CBC"/>
    <w:multiLevelType w:val="hybridMultilevel"/>
    <w:tmpl w:val="AA82B978"/>
    <w:lvl w:ilvl="0" w:tplc="FFFFFFFF">
      <w:start w:val="1"/>
      <w:numFmt w:val="decimalEnclosedCircle"/>
      <w:lvlText w:val="%1"/>
      <w:lvlJc w:val="left"/>
      <w:pPr>
        <w:ind w:left="1353" w:hanging="360"/>
      </w:pPr>
      <w:rPr>
        <w:rFonts w:hint="default"/>
      </w:rPr>
    </w:lvl>
    <w:lvl w:ilvl="1" w:tplc="FFFFFFFF" w:tentative="1">
      <w:start w:val="1"/>
      <w:numFmt w:val="aiueoFullWidth"/>
      <w:lvlText w:val="(%2)"/>
      <w:lvlJc w:val="left"/>
      <w:pPr>
        <w:ind w:left="1873" w:hanging="440"/>
      </w:pPr>
    </w:lvl>
    <w:lvl w:ilvl="2" w:tplc="FFFFFFFF" w:tentative="1">
      <w:start w:val="1"/>
      <w:numFmt w:val="decimalEnclosedCircle"/>
      <w:lvlText w:val="%3"/>
      <w:lvlJc w:val="left"/>
      <w:pPr>
        <w:ind w:left="2313" w:hanging="440"/>
      </w:pPr>
    </w:lvl>
    <w:lvl w:ilvl="3" w:tplc="FFFFFFFF" w:tentative="1">
      <w:start w:val="1"/>
      <w:numFmt w:val="decimal"/>
      <w:lvlText w:val="%4."/>
      <w:lvlJc w:val="left"/>
      <w:pPr>
        <w:ind w:left="2753" w:hanging="440"/>
      </w:pPr>
    </w:lvl>
    <w:lvl w:ilvl="4" w:tplc="FFFFFFFF" w:tentative="1">
      <w:start w:val="1"/>
      <w:numFmt w:val="aiueoFullWidth"/>
      <w:lvlText w:val="(%5)"/>
      <w:lvlJc w:val="left"/>
      <w:pPr>
        <w:ind w:left="3193" w:hanging="440"/>
      </w:pPr>
    </w:lvl>
    <w:lvl w:ilvl="5" w:tplc="FFFFFFFF" w:tentative="1">
      <w:start w:val="1"/>
      <w:numFmt w:val="decimalEnclosedCircle"/>
      <w:lvlText w:val="%6"/>
      <w:lvlJc w:val="left"/>
      <w:pPr>
        <w:ind w:left="3633" w:hanging="440"/>
      </w:pPr>
    </w:lvl>
    <w:lvl w:ilvl="6" w:tplc="FFFFFFFF" w:tentative="1">
      <w:start w:val="1"/>
      <w:numFmt w:val="decimal"/>
      <w:lvlText w:val="%7."/>
      <w:lvlJc w:val="left"/>
      <w:pPr>
        <w:ind w:left="4073" w:hanging="440"/>
      </w:pPr>
    </w:lvl>
    <w:lvl w:ilvl="7" w:tplc="FFFFFFFF" w:tentative="1">
      <w:start w:val="1"/>
      <w:numFmt w:val="aiueoFullWidth"/>
      <w:lvlText w:val="(%8)"/>
      <w:lvlJc w:val="left"/>
      <w:pPr>
        <w:ind w:left="4513" w:hanging="440"/>
      </w:pPr>
    </w:lvl>
    <w:lvl w:ilvl="8" w:tplc="FFFFFFFF" w:tentative="1">
      <w:start w:val="1"/>
      <w:numFmt w:val="decimalEnclosedCircle"/>
      <w:lvlText w:val="%9"/>
      <w:lvlJc w:val="left"/>
      <w:pPr>
        <w:ind w:left="4953" w:hanging="440"/>
      </w:pPr>
    </w:lvl>
  </w:abstractNum>
  <w:abstractNum w:abstractNumId="8" w15:restartNumberingAfterBreak="0">
    <w:nsid w:val="1D7D7B89"/>
    <w:multiLevelType w:val="hybridMultilevel"/>
    <w:tmpl w:val="4E42CE22"/>
    <w:lvl w:ilvl="0" w:tplc="8CC262D0">
      <w:numFmt w:val="bullet"/>
      <w:lvlText w:val="•"/>
      <w:lvlJc w:val="left"/>
      <w:pPr>
        <w:ind w:left="840" w:hanging="840"/>
      </w:pPr>
      <w:rPr>
        <w:rFonts w:ascii="游ゴシック Medium" w:eastAsia="游ゴシック Medium" w:hAnsi="游ゴシック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0505DE4"/>
    <w:multiLevelType w:val="hybridMultilevel"/>
    <w:tmpl w:val="701E8C8A"/>
    <w:lvl w:ilvl="0" w:tplc="B3E2950C">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10" w15:restartNumberingAfterBreak="0">
    <w:nsid w:val="28447263"/>
    <w:multiLevelType w:val="hybridMultilevel"/>
    <w:tmpl w:val="0A688586"/>
    <w:lvl w:ilvl="0" w:tplc="97C4A3D8">
      <w:start w:val="10"/>
      <w:numFmt w:val="bullet"/>
      <w:lvlText w:val="□"/>
      <w:lvlJc w:val="left"/>
      <w:pPr>
        <w:ind w:left="720" w:hanging="360"/>
      </w:pPr>
      <w:rPr>
        <w:rFonts w:ascii="游ゴシック Medium" w:eastAsia="游ゴシック Medium" w:hAnsi="游ゴシック Medium" w:cstheme="minorBidi" w:hint="eastAsia"/>
      </w:rPr>
    </w:lvl>
    <w:lvl w:ilvl="1" w:tplc="0409000B">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1" w15:restartNumberingAfterBreak="0">
    <w:nsid w:val="2E1C21C0"/>
    <w:multiLevelType w:val="multilevel"/>
    <w:tmpl w:val="15E0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5360B"/>
    <w:multiLevelType w:val="multilevel"/>
    <w:tmpl w:val="05F0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7088D"/>
    <w:multiLevelType w:val="multilevel"/>
    <w:tmpl w:val="9A44A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AE1E11"/>
    <w:multiLevelType w:val="multilevel"/>
    <w:tmpl w:val="5256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2614A"/>
    <w:multiLevelType w:val="multilevel"/>
    <w:tmpl w:val="3F7A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A41653"/>
    <w:multiLevelType w:val="multilevel"/>
    <w:tmpl w:val="34CE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B51C3E"/>
    <w:multiLevelType w:val="multilevel"/>
    <w:tmpl w:val="EA8694D8"/>
    <w:lvl w:ilvl="0">
      <w:start w:val="4"/>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1A330D"/>
    <w:multiLevelType w:val="multilevel"/>
    <w:tmpl w:val="69CE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A2B9E"/>
    <w:multiLevelType w:val="multilevel"/>
    <w:tmpl w:val="34E2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526AB2"/>
    <w:multiLevelType w:val="hybridMultilevel"/>
    <w:tmpl w:val="EBEEC462"/>
    <w:lvl w:ilvl="0" w:tplc="81B21FDE">
      <w:start w:val="1"/>
      <w:numFmt w:val="bullet"/>
      <w:lvlText w:val="●"/>
      <w:lvlJc w:val="left"/>
      <w:pPr>
        <w:ind w:left="720" w:hanging="360"/>
      </w:pPr>
    </w:lvl>
    <w:lvl w:ilvl="1" w:tplc="CF30DDD4">
      <w:start w:val="1"/>
      <w:numFmt w:val="bullet"/>
      <w:lvlText w:val="○"/>
      <w:lvlJc w:val="left"/>
      <w:pPr>
        <w:ind w:left="1440" w:hanging="360"/>
      </w:pPr>
    </w:lvl>
    <w:lvl w:ilvl="2" w:tplc="8B4676C4">
      <w:start w:val="1"/>
      <w:numFmt w:val="bullet"/>
      <w:lvlText w:val="■"/>
      <w:lvlJc w:val="left"/>
      <w:pPr>
        <w:ind w:left="2160" w:hanging="360"/>
      </w:pPr>
    </w:lvl>
    <w:lvl w:ilvl="3" w:tplc="A9FCAE68">
      <w:start w:val="1"/>
      <w:numFmt w:val="bullet"/>
      <w:lvlText w:val="●"/>
      <w:lvlJc w:val="left"/>
      <w:pPr>
        <w:ind w:left="2880" w:hanging="360"/>
      </w:pPr>
    </w:lvl>
    <w:lvl w:ilvl="4" w:tplc="37C4DA4A">
      <w:start w:val="1"/>
      <w:numFmt w:val="bullet"/>
      <w:lvlText w:val="○"/>
      <w:lvlJc w:val="left"/>
      <w:pPr>
        <w:ind w:left="3600" w:hanging="360"/>
      </w:pPr>
    </w:lvl>
    <w:lvl w:ilvl="5" w:tplc="FC503B46">
      <w:start w:val="1"/>
      <w:numFmt w:val="bullet"/>
      <w:lvlText w:val="■"/>
      <w:lvlJc w:val="left"/>
      <w:pPr>
        <w:ind w:left="4320" w:hanging="360"/>
      </w:pPr>
    </w:lvl>
    <w:lvl w:ilvl="6" w:tplc="7184652C">
      <w:start w:val="1"/>
      <w:numFmt w:val="bullet"/>
      <w:lvlText w:val="●"/>
      <w:lvlJc w:val="left"/>
      <w:pPr>
        <w:ind w:left="5040" w:hanging="360"/>
      </w:pPr>
    </w:lvl>
    <w:lvl w:ilvl="7" w:tplc="BA60A1BC">
      <w:start w:val="1"/>
      <w:numFmt w:val="bullet"/>
      <w:lvlText w:val="●"/>
      <w:lvlJc w:val="left"/>
      <w:pPr>
        <w:ind w:left="5760" w:hanging="360"/>
      </w:pPr>
    </w:lvl>
    <w:lvl w:ilvl="8" w:tplc="34C6D654">
      <w:start w:val="1"/>
      <w:numFmt w:val="bullet"/>
      <w:lvlText w:val="●"/>
      <w:lvlJc w:val="left"/>
      <w:pPr>
        <w:ind w:left="6480" w:hanging="360"/>
      </w:pPr>
    </w:lvl>
  </w:abstractNum>
  <w:abstractNum w:abstractNumId="21" w15:restartNumberingAfterBreak="0">
    <w:nsid w:val="4763528A"/>
    <w:multiLevelType w:val="multilevel"/>
    <w:tmpl w:val="5F84B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B244B2"/>
    <w:multiLevelType w:val="multilevel"/>
    <w:tmpl w:val="8B1C500E"/>
    <w:lvl w:ilvl="0">
      <w:start w:val="8"/>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7F549D"/>
    <w:multiLevelType w:val="multilevel"/>
    <w:tmpl w:val="A930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F45C80"/>
    <w:multiLevelType w:val="hybridMultilevel"/>
    <w:tmpl w:val="AA82B978"/>
    <w:lvl w:ilvl="0" w:tplc="527E410A">
      <w:start w:val="1"/>
      <w:numFmt w:val="decimalEnclosedCircle"/>
      <w:lvlText w:val="%1"/>
      <w:lvlJc w:val="left"/>
      <w:pPr>
        <w:ind w:left="1353" w:hanging="360"/>
      </w:pPr>
      <w:rPr>
        <w:rFonts w:hint="default"/>
      </w:rPr>
    </w:lvl>
    <w:lvl w:ilvl="1" w:tplc="04090017" w:tentative="1">
      <w:start w:val="1"/>
      <w:numFmt w:val="aiueoFullWidth"/>
      <w:lvlText w:val="(%2)"/>
      <w:lvlJc w:val="left"/>
      <w:pPr>
        <w:ind w:left="1873" w:hanging="440"/>
      </w:pPr>
    </w:lvl>
    <w:lvl w:ilvl="2" w:tplc="04090011" w:tentative="1">
      <w:start w:val="1"/>
      <w:numFmt w:val="decimalEnclosedCircle"/>
      <w:lvlText w:val="%3"/>
      <w:lvlJc w:val="left"/>
      <w:pPr>
        <w:ind w:left="2313" w:hanging="440"/>
      </w:p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abstractNum w:abstractNumId="25" w15:restartNumberingAfterBreak="0">
    <w:nsid w:val="5C822F4E"/>
    <w:multiLevelType w:val="hybridMultilevel"/>
    <w:tmpl w:val="F90CE76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D9A16CE"/>
    <w:multiLevelType w:val="hybridMultilevel"/>
    <w:tmpl w:val="A57AA320"/>
    <w:lvl w:ilvl="0" w:tplc="77D256DC">
      <w:start w:val="1"/>
      <w:numFmt w:val="decimalEnclosedCircle"/>
      <w:lvlText w:val="%1"/>
      <w:lvlJc w:val="left"/>
      <w:pPr>
        <w:ind w:left="1200" w:hanging="360"/>
      </w:pPr>
      <w:rPr>
        <w:rFonts w:hint="default"/>
        <w:b/>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7" w15:restartNumberingAfterBreak="0">
    <w:nsid w:val="5E3B5732"/>
    <w:multiLevelType w:val="multilevel"/>
    <w:tmpl w:val="C7629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53399"/>
    <w:multiLevelType w:val="hybridMultilevel"/>
    <w:tmpl w:val="C13E1C5C"/>
    <w:lvl w:ilvl="0" w:tplc="973A209C">
      <w:start w:val="5"/>
      <w:numFmt w:val="bullet"/>
      <w:lvlText w:val="-"/>
      <w:lvlJc w:val="left"/>
      <w:pPr>
        <w:ind w:left="1353" w:hanging="360"/>
      </w:pPr>
      <w:rPr>
        <w:rFonts w:ascii="游ゴシック Medium" w:eastAsia="游ゴシック Medium" w:hAnsi="游ゴシック Medium" w:cstheme="minorBidi" w:hint="eastAsia"/>
      </w:rPr>
    </w:lvl>
    <w:lvl w:ilvl="1" w:tplc="FFFFFFFF" w:tentative="1">
      <w:start w:val="1"/>
      <w:numFmt w:val="aiueoFullWidth"/>
      <w:lvlText w:val="(%2)"/>
      <w:lvlJc w:val="left"/>
      <w:pPr>
        <w:ind w:left="1873" w:hanging="440"/>
      </w:pPr>
    </w:lvl>
    <w:lvl w:ilvl="2" w:tplc="FFFFFFFF" w:tentative="1">
      <w:start w:val="1"/>
      <w:numFmt w:val="decimalEnclosedCircle"/>
      <w:lvlText w:val="%3"/>
      <w:lvlJc w:val="left"/>
      <w:pPr>
        <w:ind w:left="2313" w:hanging="440"/>
      </w:pPr>
    </w:lvl>
    <w:lvl w:ilvl="3" w:tplc="FFFFFFFF" w:tentative="1">
      <w:start w:val="1"/>
      <w:numFmt w:val="decimal"/>
      <w:lvlText w:val="%4."/>
      <w:lvlJc w:val="left"/>
      <w:pPr>
        <w:ind w:left="2753" w:hanging="440"/>
      </w:pPr>
    </w:lvl>
    <w:lvl w:ilvl="4" w:tplc="FFFFFFFF" w:tentative="1">
      <w:start w:val="1"/>
      <w:numFmt w:val="aiueoFullWidth"/>
      <w:lvlText w:val="(%5)"/>
      <w:lvlJc w:val="left"/>
      <w:pPr>
        <w:ind w:left="3193" w:hanging="440"/>
      </w:pPr>
    </w:lvl>
    <w:lvl w:ilvl="5" w:tplc="FFFFFFFF" w:tentative="1">
      <w:start w:val="1"/>
      <w:numFmt w:val="decimalEnclosedCircle"/>
      <w:lvlText w:val="%6"/>
      <w:lvlJc w:val="left"/>
      <w:pPr>
        <w:ind w:left="3633" w:hanging="440"/>
      </w:pPr>
    </w:lvl>
    <w:lvl w:ilvl="6" w:tplc="FFFFFFFF" w:tentative="1">
      <w:start w:val="1"/>
      <w:numFmt w:val="decimal"/>
      <w:lvlText w:val="%7."/>
      <w:lvlJc w:val="left"/>
      <w:pPr>
        <w:ind w:left="4073" w:hanging="440"/>
      </w:pPr>
    </w:lvl>
    <w:lvl w:ilvl="7" w:tplc="FFFFFFFF" w:tentative="1">
      <w:start w:val="1"/>
      <w:numFmt w:val="aiueoFullWidth"/>
      <w:lvlText w:val="(%8)"/>
      <w:lvlJc w:val="left"/>
      <w:pPr>
        <w:ind w:left="4513" w:hanging="440"/>
      </w:pPr>
    </w:lvl>
    <w:lvl w:ilvl="8" w:tplc="FFFFFFFF" w:tentative="1">
      <w:start w:val="1"/>
      <w:numFmt w:val="decimalEnclosedCircle"/>
      <w:lvlText w:val="%9"/>
      <w:lvlJc w:val="left"/>
      <w:pPr>
        <w:ind w:left="4953" w:hanging="440"/>
      </w:pPr>
    </w:lvl>
  </w:abstractNum>
  <w:abstractNum w:abstractNumId="29" w15:restartNumberingAfterBreak="0">
    <w:nsid w:val="5FD668C6"/>
    <w:multiLevelType w:val="multilevel"/>
    <w:tmpl w:val="6630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5308FE"/>
    <w:multiLevelType w:val="multilevel"/>
    <w:tmpl w:val="65D2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211A5"/>
    <w:multiLevelType w:val="multilevel"/>
    <w:tmpl w:val="33A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3A3697"/>
    <w:multiLevelType w:val="multilevel"/>
    <w:tmpl w:val="1846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3403A1"/>
    <w:multiLevelType w:val="hybridMultilevel"/>
    <w:tmpl w:val="685E6900"/>
    <w:lvl w:ilvl="0" w:tplc="80CA6648">
      <w:numFmt w:val="bullet"/>
      <w:lvlText w:val="・"/>
      <w:lvlJc w:val="left"/>
      <w:pPr>
        <w:ind w:left="1200" w:hanging="360"/>
      </w:pPr>
      <w:rPr>
        <w:rFonts w:ascii="游ゴシック Medium" w:eastAsia="游ゴシック Medium" w:hAnsi="游ゴシック Medium"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4" w15:restartNumberingAfterBreak="0">
    <w:nsid w:val="6C7D47E7"/>
    <w:multiLevelType w:val="multilevel"/>
    <w:tmpl w:val="497E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BE7445"/>
    <w:multiLevelType w:val="multilevel"/>
    <w:tmpl w:val="81A6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474E37"/>
    <w:multiLevelType w:val="hybridMultilevel"/>
    <w:tmpl w:val="CE3676C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FF96839"/>
    <w:multiLevelType w:val="hybridMultilevel"/>
    <w:tmpl w:val="506E1E7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702F0E25"/>
    <w:multiLevelType w:val="multilevel"/>
    <w:tmpl w:val="ABC0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7627DE"/>
    <w:multiLevelType w:val="multilevel"/>
    <w:tmpl w:val="5DB2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3A31A6"/>
    <w:multiLevelType w:val="hybridMultilevel"/>
    <w:tmpl w:val="302A0D10"/>
    <w:lvl w:ilvl="0" w:tplc="FF9EDC0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77EF52DA"/>
    <w:multiLevelType w:val="multilevel"/>
    <w:tmpl w:val="6928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75637F"/>
    <w:multiLevelType w:val="hybridMultilevel"/>
    <w:tmpl w:val="EA5A2684"/>
    <w:lvl w:ilvl="0" w:tplc="E1727DA8">
      <w:start w:val="1"/>
      <w:numFmt w:val="bullet"/>
      <w:pStyle w:val="4"/>
      <w:lvlText w:val=""/>
      <w:lvlJc w:val="left"/>
      <w:pPr>
        <w:ind w:left="440" w:hanging="440"/>
      </w:pPr>
      <w:rPr>
        <w:rFonts w:ascii="Wingdings" w:hAnsi="Wingdings" w:hint="default"/>
      </w:rPr>
    </w:lvl>
    <w:lvl w:ilvl="1" w:tplc="973A209C">
      <w:start w:val="5"/>
      <w:numFmt w:val="bullet"/>
      <w:lvlText w:val="-"/>
      <w:lvlJc w:val="left"/>
      <w:pPr>
        <w:ind w:left="800" w:hanging="360"/>
      </w:pPr>
      <w:rPr>
        <w:rFonts w:ascii="游ゴシック Medium" w:eastAsia="游ゴシック Medium" w:hAnsi="游ゴシック Medium"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AD76CBF"/>
    <w:multiLevelType w:val="multilevel"/>
    <w:tmpl w:val="6B2622E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6016BC"/>
    <w:multiLevelType w:val="multilevel"/>
    <w:tmpl w:val="D5A6C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EA6041"/>
    <w:multiLevelType w:val="multilevel"/>
    <w:tmpl w:val="BE84431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61162E"/>
    <w:multiLevelType w:val="hybridMultilevel"/>
    <w:tmpl w:val="F6305BAC"/>
    <w:lvl w:ilvl="0" w:tplc="04090001">
      <w:start w:val="1"/>
      <w:numFmt w:val="bullet"/>
      <w:lvlText w:val=""/>
      <w:lvlJc w:val="left"/>
      <w:pPr>
        <w:ind w:left="1353" w:hanging="360"/>
      </w:pPr>
      <w:rPr>
        <w:rFonts w:ascii="Wingdings" w:hAnsi="Wingdings" w:hint="default"/>
      </w:rPr>
    </w:lvl>
    <w:lvl w:ilvl="1" w:tplc="FFFFFFFF" w:tentative="1">
      <w:start w:val="1"/>
      <w:numFmt w:val="aiueoFullWidth"/>
      <w:lvlText w:val="(%2)"/>
      <w:lvlJc w:val="left"/>
      <w:pPr>
        <w:ind w:left="1873" w:hanging="440"/>
      </w:pPr>
    </w:lvl>
    <w:lvl w:ilvl="2" w:tplc="FFFFFFFF" w:tentative="1">
      <w:start w:val="1"/>
      <w:numFmt w:val="decimalEnclosedCircle"/>
      <w:lvlText w:val="%3"/>
      <w:lvlJc w:val="left"/>
      <w:pPr>
        <w:ind w:left="2313" w:hanging="440"/>
      </w:pPr>
    </w:lvl>
    <w:lvl w:ilvl="3" w:tplc="FFFFFFFF" w:tentative="1">
      <w:start w:val="1"/>
      <w:numFmt w:val="decimal"/>
      <w:lvlText w:val="%4."/>
      <w:lvlJc w:val="left"/>
      <w:pPr>
        <w:ind w:left="2753" w:hanging="440"/>
      </w:pPr>
    </w:lvl>
    <w:lvl w:ilvl="4" w:tplc="FFFFFFFF" w:tentative="1">
      <w:start w:val="1"/>
      <w:numFmt w:val="aiueoFullWidth"/>
      <w:lvlText w:val="(%5)"/>
      <w:lvlJc w:val="left"/>
      <w:pPr>
        <w:ind w:left="3193" w:hanging="440"/>
      </w:pPr>
    </w:lvl>
    <w:lvl w:ilvl="5" w:tplc="FFFFFFFF" w:tentative="1">
      <w:start w:val="1"/>
      <w:numFmt w:val="decimalEnclosedCircle"/>
      <w:lvlText w:val="%6"/>
      <w:lvlJc w:val="left"/>
      <w:pPr>
        <w:ind w:left="3633" w:hanging="440"/>
      </w:pPr>
    </w:lvl>
    <w:lvl w:ilvl="6" w:tplc="FFFFFFFF" w:tentative="1">
      <w:start w:val="1"/>
      <w:numFmt w:val="decimal"/>
      <w:lvlText w:val="%7."/>
      <w:lvlJc w:val="left"/>
      <w:pPr>
        <w:ind w:left="4073" w:hanging="440"/>
      </w:pPr>
    </w:lvl>
    <w:lvl w:ilvl="7" w:tplc="FFFFFFFF" w:tentative="1">
      <w:start w:val="1"/>
      <w:numFmt w:val="aiueoFullWidth"/>
      <w:lvlText w:val="(%8)"/>
      <w:lvlJc w:val="left"/>
      <w:pPr>
        <w:ind w:left="4513" w:hanging="440"/>
      </w:pPr>
    </w:lvl>
    <w:lvl w:ilvl="8" w:tplc="FFFFFFFF" w:tentative="1">
      <w:start w:val="1"/>
      <w:numFmt w:val="decimalEnclosedCircle"/>
      <w:lvlText w:val="%9"/>
      <w:lvlJc w:val="left"/>
      <w:pPr>
        <w:ind w:left="4953" w:hanging="440"/>
      </w:pPr>
    </w:lvl>
  </w:abstractNum>
  <w:num w:numId="1" w16cid:durableId="1518277844">
    <w:abstractNumId w:val="19"/>
  </w:num>
  <w:num w:numId="2" w16cid:durableId="114250212">
    <w:abstractNumId w:val="12"/>
  </w:num>
  <w:num w:numId="3" w16cid:durableId="84427235">
    <w:abstractNumId w:val="34"/>
  </w:num>
  <w:num w:numId="4" w16cid:durableId="143200633">
    <w:abstractNumId w:val="30"/>
  </w:num>
  <w:num w:numId="5" w16cid:durableId="1390223045">
    <w:abstractNumId w:val="44"/>
  </w:num>
  <w:num w:numId="6" w16cid:durableId="500970134">
    <w:abstractNumId w:val="11"/>
  </w:num>
  <w:num w:numId="7" w16cid:durableId="1268806453">
    <w:abstractNumId w:val="32"/>
  </w:num>
  <w:num w:numId="8" w16cid:durableId="944382550">
    <w:abstractNumId w:val="1"/>
  </w:num>
  <w:num w:numId="9" w16cid:durableId="1068071445">
    <w:abstractNumId w:val="41"/>
  </w:num>
  <w:num w:numId="10" w16cid:durableId="75789039">
    <w:abstractNumId w:val="21"/>
  </w:num>
  <w:num w:numId="11" w16cid:durableId="791434391">
    <w:abstractNumId w:val="4"/>
  </w:num>
  <w:num w:numId="12" w16cid:durableId="989868687">
    <w:abstractNumId w:val="25"/>
  </w:num>
  <w:num w:numId="13" w16cid:durableId="595481754">
    <w:abstractNumId w:val="36"/>
  </w:num>
  <w:num w:numId="14" w16cid:durableId="574820720">
    <w:abstractNumId w:val="15"/>
  </w:num>
  <w:num w:numId="15" w16cid:durableId="1611083005">
    <w:abstractNumId w:val="14"/>
  </w:num>
  <w:num w:numId="16" w16cid:durableId="487743719">
    <w:abstractNumId w:val="6"/>
  </w:num>
  <w:num w:numId="17" w16cid:durableId="1088967036">
    <w:abstractNumId w:val="18"/>
  </w:num>
  <w:num w:numId="18" w16cid:durableId="95290553">
    <w:abstractNumId w:val="23"/>
  </w:num>
  <w:num w:numId="19" w16cid:durableId="266693385">
    <w:abstractNumId w:val="29"/>
  </w:num>
  <w:num w:numId="20" w16cid:durableId="603617474">
    <w:abstractNumId w:val="39"/>
  </w:num>
  <w:num w:numId="21" w16cid:durableId="1200050540">
    <w:abstractNumId w:val="17"/>
  </w:num>
  <w:num w:numId="22" w16cid:durableId="1575779185">
    <w:abstractNumId w:val="35"/>
  </w:num>
  <w:num w:numId="23" w16cid:durableId="198667718">
    <w:abstractNumId w:val="31"/>
  </w:num>
  <w:num w:numId="24" w16cid:durableId="799229133">
    <w:abstractNumId w:val="2"/>
  </w:num>
  <w:num w:numId="25" w16cid:durableId="859439810">
    <w:abstractNumId w:val="16"/>
  </w:num>
  <w:num w:numId="26" w16cid:durableId="151718753">
    <w:abstractNumId w:val="38"/>
  </w:num>
  <w:num w:numId="27" w16cid:durableId="423841888">
    <w:abstractNumId w:val="5"/>
  </w:num>
  <w:num w:numId="28" w16cid:durableId="245458367">
    <w:abstractNumId w:val="13"/>
  </w:num>
  <w:num w:numId="29" w16cid:durableId="2058582039">
    <w:abstractNumId w:val="3"/>
  </w:num>
  <w:num w:numId="30" w16cid:durableId="2093887303">
    <w:abstractNumId w:val="27"/>
  </w:num>
  <w:num w:numId="31" w16cid:durableId="1546063481">
    <w:abstractNumId w:val="45"/>
  </w:num>
  <w:num w:numId="32" w16cid:durableId="820655515">
    <w:abstractNumId w:val="43"/>
  </w:num>
  <w:num w:numId="33" w16cid:durableId="283738098">
    <w:abstractNumId w:val="10"/>
  </w:num>
  <w:num w:numId="34" w16cid:durableId="1365056281">
    <w:abstractNumId w:val="22"/>
  </w:num>
  <w:num w:numId="35" w16cid:durableId="2106608337">
    <w:abstractNumId w:val="42"/>
  </w:num>
  <w:num w:numId="36" w16cid:durableId="5596084">
    <w:abstractNumId w:val="8"/>
  </w:num>
  <w:num w:numId="37" w16cid:durableId="1565527246">
    <w:abstractNumId w:val="0"/>
  </w:num>
  <w:num w:numId="38" w16cid:durableId="1460764224">
    <w:abstractNumId w:val="26"/>
  </w:num>
  <w:num w:numId="39" w16cid:durableId="690574633">
    <w:abstractNumId w:val="9"/>
  </w:num>
  <w:num w:numId="40" w16cid:durableId="1910772961">
    <w:abstractNumId w:val="24"/>
  </w:num>
  <w:num w:numId="41" w16cid:durableId="1841774272">
    <w:abstractNumId w:val="7"/>
  </w:num>
  <w:num w:numId="42" w16cid:durableId="1360550350">
    <w:abstractNumId w:val="20"/>
  </w:num>
  <w:num w:numId="43" w16cid:durableId="169490078">
    <w:abstractNumId w:val="46"/>
  </w:num>
  <w:num w:numId="44" w16cid:durableId="1059398043">
    <w:abstractNumId w:val="28"/>
  </w:num>
  <w:num w:numId="45" w16cid:durableId="201136319">
    <w:abstractNumId w:val="40"/>
  </w:num>
  <w:num w:numId="46" w16cid:durableId="1855731251">
    <w:abstractNumId w:val="37"/>
  </w:num>
  <w:num w:numId="47" w16cid:durableId="12368163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8AE"/>
    <w:rsid w:val="00004059"/>
    <w:rsid w:val="0001302D"/>
    <w:rsid w:val="00013E06"/>
    <w:rsid w:val="00015A68"/>
    <w:rsid w:val="00016C2A"/>
    <w:rsid w:val="0003245B"/>
    <w:rsid w:val="00035228"/>
    <w:rsid w:val="00035C08"/>
    <w:rsid w:val="00036506"/>
    <w:rsid w:val="000367F5"/>
    <w:rsid w:val="00036E94"/>
    <w:rsid w:val="0004077A"/>
    <w:rsid w:val="0004383F"/>
    <w:rsid w:val="00043A02"/>
    <w:rsid w:val="0004448E"/>
    <w:rsid w:val="00044C32"/>
    <w:rsid w:val="00045A43"/>
    <w:rsid w:val="00060316"/>
    <w:rsid w:val="0006505E"/>
    <w:rsid w:val="000766D4"/>
    <w:rsid w:val="000803BC"/>
    <w:rsid w:val="00082972"/>
    <w:rsid w:val="000904F9"/>
    <w:rsid w:val="00090683"/>
    <w:rsid w:val="00091013"/>
    <w:rsid w:val="00094C80"/>
    <w:rsid w:val="000956BF"/>
    <w:rsid w:val="00096802"/>
    <w:rsid w:val="00097101"/>
    <w:rsid w:val="000A04D3"/>
    <w:rsid w:val="000A1878"/>
    <w:rsid w:val="000A51CC"/>
    <w:rsid w:val="000B16D5"/>
    <w:rsid w:val="000B6689"/>
    <w:rsid w:val="000C31C8"/>
    <w:rsid w:val="000D11FE"/>
    <w:rsid w:val="000D49B0"/>
    <w:rsid w:val="000D4B13"/>
    <w:rsid w:val="000D76C4"/>
    <w:rsid w:val="000E0BF1"/>
    <w:rsid w:val="000E1566"/>
    <w:rsid w:val="000E591E"/>
    <w:rsid w:val="00103343"/>
    <w:rsid w:val="001036E7"/>
    <w:rsid w:val="0010729A"/>
    <w:rsid w:val="00117C27"/>
    <w:rsid w:val="001204EC"/>
    <w:rsid w:val="00120BDA"/>
    <w:rsid w:val="001306C6"/>
    <w:rsid w:val="00131096"/>
    <w:rsid w:val="00135EEF"/>
    <w:rsid w:val="001368CE"/>
    <w:rsid w:val="001405CF"/>
    <w:rsid w:val="00141A11"/>
    <w:rsid w:val="001432C1"/>
    <w:rsid w:val="00144C57"/>
    <w:rsid w:val="00146545"/>
    <w:rsid w:val="00152680"/>
    <w:rsid w:val="001541A8"/>
    <w:rsid w:val="00155636"/>
    <w:rsid w:val="001562EB"/>
    <w:rsid w:val="00162BF1"/>
    <w:rsid w:val="001656B4"/>
    <w:rsid w:val="001677E6"/>
    <w:rsid w:val="00171280"/>
    <w:rsid w:val="00171DE9"/>
    <w:rsid w:val="00174CDF"/>
    <w:rsid w:val="0018614D"/>
    <w:rsid w:val="001863E7"/>
    <w:rsid w:val="00187FBA"/>
    <w:rsid w:val="001918E1"/>
    <w:rsid w:val="00197FEC"/>
    <w:rsid w:val="001A1528"/>
    <w:rsid w:val="001A1FFD"/>
    <w:rsid w:val="001A5C7E"/>
    <w:rsid w:val="001A76CA"/>
    <w:rsid w:val="001B0546"/>
    <w:rsid w:val="001B0EB3"/>
    <w:rsid w:val="001B3AD9"/>
    <w:rsid w:val="001B4198"/>
    <w:rsid w:val="001B43CC"/>
    <w:rsid w:val="001C0120"/>
    <w:rsid w:val="001C0552"/>
    <w:rsid w:val="001C357E"/>
    <w:rsid w:val="001C39E8"/>
    <w:rsid w:val="001C4E0C"/>
    <w:rsid w:val="001C5B01"/>
    <w:rsid w:val="001C7492"/>
    <w:rsid w:val="001D7222"/>
    <w:rsid w:val="001D755D"/>
    <w:rsid w:val="001E201E"/>
    <w:rsid w:val="001E3164"/>
    <w:rsid w:val="001E4D1E"/>
    <w:rsid w:val="001E625E"/>
    <w:rsid w:val="001F1B62"/>
    <w:rsid w:val="001F5823"/>
    <w:rsid w:val="0020440D"/>
    <w:rsid w:val="0020505F"/>
    <w:rsid w:val="0020744A"/>
    <w:rsid w:val="00213D22"/>
    <w:rsid w:val="0022010B"/>
    <w:rsid w:val="00222C19"/>
    <w:rsid w:val="002230A2"/>
    <w:rsid w:val="00242190"/>
    <w:rsid w:val="002451D1"/>
    <w:rsid w:val="00245B13"/>
    <w:rsid w:val="00250BD6"/>
    <w:rsid w:val="0025318B"/>
    <w:rsid w:val="00260587"/>
    <w:rsid w:val="00261214"/>
    <w:rsid w:val="002861B5"/>
    <w:rsid w:val="002876E7"/>
    <w:rsid w:val="002929FA"/>
    <w:rsid w:val="002A03F5"/>
    <w:rsid w:val="002A317C"/>
    <w:rsid w:val="002B3C98"/>
    <w:rsid w:val="002B5DE8"/>
    <w:rsid w:val="002B64B5"/>
    <w:rsid w:val="002C2093"/>
    <w:rsid w:val="002D03D1"/>
    <w:rsid w:val="002D1D40"/>
    <w:rsid w:val="002D390B"/>
    <w:rsid w:val="002E0C2B"/>
    <w:rsid w:val="002E16B9"/>
    <w:rsid w:val="002E1C02"/>
    <w:rsid w:val="002F041F"/>
    <w:rsid w:val="002F3CD4"/>
    <w:rsid w:val="00306056"/>
    <w:rsid w:val="00311137"/>
    <w:rsid w:val="00314991"/>
    <w:rsid w:val="00320BE7"/>
    <w:rsid w:val="00320D23"/>
    <w:rsid w:val="0032230C"/>
    <w:rsid w:val="0032292A"/>
    <w:rsid w:val="00337021"/>
    <w:rsid w:val="00342741"/>
    <w:rsid w:val="00346E7D"/>
    <w:rsid w:val="00347ECF"/>
    <w:rsid w:val="00360F60"/>
    <w:rsid w:val="003623C4"/>
    <w:rsid w:val="00365B7A"/>
    <w:rsid w:val="00370855"/>
    <w:rsid w:val="00375E5F"/>
    <w:rsid w:val="00380BD7"/>
    <w:rsid w:val="00380F99"/>
    <w:rsid w:val="00381A38"/>
    <w:rsid w:val="00385410"/>
    <w:rsid w:val="00391731"/>
    <w:rsid w:val="003970F0"/>
    <w:rsid w:val="003A0C75"/>
    <w:rsid w:val="003A2AD3"/>
    <w:rsid w:val="003A6C1A"/>
    <w:rsid w:val="003C1D36"/>
    <w:rsid w:val="003C6B61"/>
    <w:rsid w:val="003C6CB1"/>
    <w:rsid w:val="003C7EBC"/>
    <w:rsid w:val="003D34A2"/>
    <w:rsid w:val="003D38EE"/>
    <w:rsid w:val="003D54DB"/>
    <w:rsid w:val="003E11FB"/>
    <w:rsid w:val="003E1B0F"/>
    <w:rsid w:val="003E7AAB"/>
    <w:rsid w:val="003F3107"/>
    <w:rsid w:val="003F331B"/>
    <w:rsid w:val="003F4775"/>
    <w:rsid w:val="00404464"/>
    <w:rsid w:val="00407BF9"/>
    <w:rsid w:val="00411080"/>
    <w:rsid w:val="00413EE9"/>
    <w:rsid w:val="00417AEF"/>
    <w:rsid w:val="00422717"/>
    <w:rsid w:val="004238CF"/>
    <w:rsid w:val="004241B7"/>
    <w:rsid w:val="004246E6"/>
    <w:rsid w:val="004251F8"/>
    <w:rsid w:val="004271B5"/>
    <w:rsid w:val="004273B3"/>
    <w:rsid w:val="00430BB9"/>
    <w:rsid w:val="00431A36"/>
    <w:rsid w:val="0044572C"/>
    <w:rsid w:val="004506D8"/>
    <w:rsid w:val="00453F1B"/>
    <w:rsid w:val="00454450"/>
    <w:rsid w:val="004601B0"/>
    <w:rsid w:val="00463139"/>
    <w:rsid w:val="004651A4"/>
    <w:rsid w:val="00466F39"/>
    <w:rsid w:val="00471585"/>
    <w:rsid w:val="00473081"/>
    <w:rsid w:val="0047595E"/>
    <w:rsid w:val="00476304"/>
    <w:rsid w:val="00476D1C"/>
    <w:rsid w:val="004773F1"/>
    <w:rsid w:val="00480F4C"/>
    <w:rsid w:val="004811FC"/>
    <w:rsid w:val="004827F7"/>
    <w:rsid w:val="0048468F"/>
    <w:rsid w:val="00486A7C"/>
    <w:rsid w:val="00492959"/>
    <w:rsid w:val="00493CC5"/>
    <w:rsid w:val="004A7648"/>
    <w:rsid w:val="004B6F0D"/>
    <w:rsid w:val="004B7739"/>
    <w:rsid w:val="004D04B4"/>
    <w:rsid w:val="004E3255"/>
    <w:rsid w:val="004E352E"/>
    <w:rsid w:val="004E6062"/>
    <w:rsid w:val="004E641C"/>
    <w:rsid w:val="004F082F"/>
    <w:rsid w:val="004F5BE0"/>
    <w:rsid w:val="004F5D72"/>
    <w:rsid w:val="005036B3"/>
    <w:rsid w:val="00505206"/>
    <w:rsid w:val="00515FFE"/>
    <w:rsid w:val="00517B97"/>
    <w:rsid w:val="0052144A"/>
    <w:rsid w:val="005301DB"/>
    <w:rsid w:val="00531834"/>
    <w:rsid w:val="00536730"/>
    <w:rsid w:val="00557B31"/>
    <w:rsid w:val="00557CA4"/>
    <w:rsid w:val="00560CB5"/>
    <w:rsid w:val="005675B5"/>
    <w:rsid w:val="00570832"/>
    <w:rsid w:val="005732D8"/>
    <w:rsid w:val="00574EDF"/>
    <w:rsid w:val="005772C3"/>
    <w:rsid w:val="00580036"/>
    <w:rsid w:val="00581405"/>
    <w:rsid w:val="00591A50"/>
    <w:rsid w:val="00593F98"/>
    <w:rsid w:val="00597391"/>
    <w:rsid w:val="005B688F"/>
    <w:rsid w:val="005B7034"/>
    <w:rsid w:val="005B7687"/>
    <w:rsid w:val="005C00B9"/>
    <w:rsid w:val="005C2A9B"/>
    <w:rsid w:val="005C36B5"/>
    <w:rsid w:val="005C61A8"/>
    <w:rsid w:val="005C73D8"/>
    <w:rsid w:val="005D2DC0"/>
    <w:rsid w:val="005E31C6"/>
    <w:rsid w:val="005E3544"/>
    <w:rsid w:val="005E432E"/>
    <w:rsid w:val="005E61C1"/>
    <w:rsid w:val="005F054C"/>
    <w:rsid w:val="005F2E4B"/>
    <w:rsid w:val="005F321E"/>
    <w:rsid w:val="005F34DD"/>
    <w:rsid w:val="005F423C"/>
    <w:rsid w:val="005F443E"/>
    <w:rsid w:val="00600631"/>
    <w:rsid w:val="00603E81"/>
    <w:rsid w:val="00607B07"/>
    <w:rsid w:val="0061032A"/>
    <w:rsid w:val="0061138D"/>
    <w:rsid w:val="0061580E"/>
    <w:rsid w:val="00615F27"/>
    <w:rsid w:val="006167AF"/>
    <w:rsid w:val="0062281A"/>
    <w:rsid w:val="006230C7"/>
    <w:rsid w:val="0062548F"/>
    <w:rsid w:val="0062616F"/>
    <w:rsid w:val="00626B88"/>
    <w:rsid w:val="0063142A"/>
    <w:rsid w:val="0063458B"/>
    <w:rsid w:val="006404DA"/>
    <w:rsid w:val="00640C15"/>
    <w:rsid w:val="00643AE1"/>
    <w:rsid w:val="006449C8"/>
    <w:rsid w:val="00654673"/>
    <w:rsid w:val="006557CB"/>
    <w:rsid w:val="0066107D"/>
    <w:rsid w:val="0066207B"/>
    <w:rsid w:val="0066265B"/>
    <w:rsid w:val="00663D52"/>
    <w:rsid w:val="00683EB0"/>
    <w:rsid w:val="0068522E"/>
    <w:rsid w:val="00694708"/>
    <w:rsid w:val="006A0073"/>
    <w:rsid w:val="006A1987"/>
    <w:rsid w:val="006A200A"/>
    <w:rsid w:val="006A5868"/>
    <w:rsid w:val="006A6582"/>
    <w:rsid w:val="006B03D1"/>
    <w:rsid w:val="006B0744"/>
    <w:rsid w:val="006B57B2"/>
    <w:rsid w:val="006C260F"/>
    <w:rsid w:val="006C6FC5"/>
    <w:rsid w:val="006D1AC4"/>
    <w:rsid w:val="006E3004"/>
    <w:rsid w:val="006F3077"/>
    <w:rsid w:val="006F35A5"/>
    <w:rsid w:val="006F614B"/>
    <w:rsid w:val="0070450A"/>
    <w:rsid w:val="00705E16"/>
    <w:rsid w:val="0070663A"/>
    <w:rsid w:val="00715CFF"/>
    <w:rsid w:val="00717536"/>
    <w:rsid w:val="00721CFE"/>
    <w:rsid w:val="00731A0C"/>
    <w:rsid w:val="0074012C"/>
    <w:rsid w:val="007456E3"/>
    <w:rsid w:val="00755915"/>
    <w:rsid w:val="0075672E"/>
    <w:rsid w:val="007601E7"/>
    <w:rsid w:val="00770FAD"/>
    <w:rsid w:val="00774C9C"/>
    <w:rsid w:val="00776959"/>
    <w:rsid w:val="00777211"/>
    <w:rsid w:val="007777B7"/>
    <w:rsid w:val="00782C78"/>
    <w:rsid w:val="00787B49"/>
    <w:rsid w:val="007919F6"/>
    <w:rsid w:val="00797479"/>
    <w:rsid w:val="007A0223"/>
    <w:rsid w:val="007A3E1F"/>
    <w:rsid w:val="007B0379"/>
    <w:rsid w:val="007B3453"/>
    <w:rsid w:val="007C2593"/>
    <w:rsid w:val="007D0873"/>
    <w:rsid w:val="007D7E31"/>
    <w:rsid w:val="007E090F"/>
    <w:rsid w:val="007E226F"/>
    <w:rsid w:val="007E6EA1"/>
    <w:rsid w:val="007E7B65"/>
    <w:rsid w:val="007F2E48"/>
    <w:rsid w:val="007F3454"/>
    <w:rsid w:val="007F4F7F"/>
    <w:rsid w:val="0080547D"/>
    <w:rsid w:val="00807C5A"/>
    <w:rsid w:val="00813C4F"/>
    <w:rsid w:val="00814706"/>
    <w:rsid w:val="0082161D"/>
    <w:rsid w:val="0082208A"/>
    <w:rsid w:val="00832469"/>
    <w:rsid w:val="00834E17"/>
    <w:rsid w:val="00844395"/>
    <w:rsid w:val="008505FF"/>
    <w:rsid w:val="00852B29"/>
    <w:rsid w:val="00853A5D"/>
    <w:rsid w:val="00854AC5"/>
    <w:rsid w:val="008571F6"/>
    <w:rsid w:val="00857DBB"/>
    <w:rsid w:val="0086025C"/>
    <w:rsid w:val="00861A1C"/>
    <w:rsid w:val="00864BA8"/>
    <w:rsid w:val="00866D77"/>
    <w:rsid w:val="00872232"/>
    <w:rsid w:val="008749CF"/>
    <w:rsid w:val="008800B2"/>
    <w:rsid w:val="008860B0"/>
    <w:rsid w:val="0089023E"/>
    <w:rsid w:val="00891CE8"/>
    <w:rsid w:val="00894902"/>
    <w:rsid w:val="008B21E8"/>
    <w:rsid w:val="008B2A9E"/>
    <w:rsid w:val="008B6EDA"/>
    <w:rsid w:val="008B6F5E"/>
    <w:rsid w:val="008C4C38"/>
    <w:rsid w:val="008D1B4A"/>
    <w:rsid w:val="008D1F4C"/>
    <w:rsid w:val="008D4130"/>
    <w:rsid w:val="008E0650"/>
    <w:rsid w:val="008F4255"/>
    <w:rsid w:val="008F6C0B"/>
    <w:rsid w:val="008F78F3"/>
    <w:rsid w:val="0090275E"/>
    <w:rsid w:val="00902836"/>
    <w:rsid w:val="0090314B"/>
    <w:rsid w:val="009059DC"/>
    <w:rsid w:val="00911A0D"/>
    <w:rsid w:val="00912B20"/>
    <w:rsid w:val="009140D8"/>
    <w:rsid w:val="009238EB"/>
    <w:rsid w:val="00924618"/>
    <w:rsid w:val="0092633D"/>
    <w:rsid w:val="00926BE2"/>
    <w:rsid w:val="00932F4D"/>
    <w:rsid w:val="00936C40"/>
    <w:rsid w:val="009408A2"/>
    <w:rsid w:val="00943DF8"/>
    <w:rsid w:val="0095081B"/>
    <w:rsid w:val="009538F8"/>
    <w:rsid w:val="00963E2B"/>
    <w:rsid w:val="00966CC2"/>
    <w:rsid w:val="0097246D"/>
    <w:rsid w:val="00981CC1"/>
    <w:rsid w:val="00986CFC"/>
    <w:rsid w:val="0099206C"/>
    <w:rsid w:val="009A24DA"/>
    <w:rsid w:val="009A3626"/>
    <w:rsid w:val="009A4004"/>
    <w:rsid w:val="009B0EE0"/>
    <w:rsid w:val="009B16EC"/>
    <w:rsid w:val="009B442C"/>
    <w:rsid w:val="009D13FF"/>
    <w:rsid w:val="009D1855"/>
    <w:rsid w:val="009D3861"/>
    <w:rsid w:val="009E0A73"/>
    <w:rsid w:val="009F1FD9"/>
    <w:rsid w:val="00A02823"/>
    <w:rsid w:val="00A04495"/>
    <w:rsid w:val="00A21AB0"/>
    <w:rsid w:val="00A233F0"/>
    <w:rsid w:val="00A305CA"/>
    <w:rsid w:val="00A44F72"/>
    <w:rsid w:val="00A4770C"/>
    <w:rsid w:val="00A522E9"/>
    <w:rsid w:val="00A53E23"/>
    <w:rsid w:val="00A55E76"/>
    <w:rsid w:val="00A717BC"/>
    <w:rsid w:val="00A75238"/>
    <w:rsid w:val="00A754DF"/>
    <w:rsid w:val="00A77A70"/>
    <w:rsid w:val="00A81C16"/>
    <w:rsid w:val="00A8200B"/>
    <w:rsid w:val="00A92C05"/>
    <w:rsid w:val="00A93A41"/>
    <w:rsid w:val="00A949FD"/>
    <w:rsid w:val="00A94AD8"/>
    <w:rsid w:val="00AB6318"/>
    <w:rsid w:val="00AC2999"/>
    <w:rsid w:val="00AC2E63"/>
    <w:rsid w:val="00AD0525"/>
    <w:rsid w:val="00AD29A4"/>
    <w:rsid w:val="00AD2C21"/>
    <w:rsid w:val="00AD5E07"/>
    <w:rsid w:val="00AE205C"/>
    <w:rsid w:val="00AE22BC"/>
    <w:rsid w:val="00AE3B70"/>
    <w:rsid w:val="00AE796E"/>
    <w:rsid w:val="00B02E76"/>
    <w:rsid w:val="00B1298F"/>
    <w:rsid w:val="00B15431"/>
    <w:rsid w:val="00B171B1"/>
    <w:rsid w:val="00B20F53"/>
    <w:rsid w:val="00B228DC"/>
    <w:rsid w:val="00B259F4"/>
    <w:rsid w:val="00B2771C"/>
    <w:rsid w:val="00B31CEC"/>
    <w:rsid w:val="00B408AE"/>
    <w:rsid w:val="00B41007"/>
    <w:rsid w:val="00B430E7"/>
    <w:rsid w:val="00B43874"/>
    <w:rsid w:val="00B555B6"/>
    <w:rsid w:val="00B6237E"/>
    <w:rsid w:val="00B626DD"/>
    <w:rsid w:val="00B63D91"/>
    <w:rsid w:val="00B70C8D"/>
    <w:rsid w:val="00B72E7F"/>
    <w:rsid w:val="00B82F66"/>
    <w:rsid w:val="00B84634"/>
    <w:rsid w:val="00BA1109"/>
    <w:rsid w:val="00BA567D"/>
    <w:rsid w:val="00BA61B0"/>
    <w:rsid w:val="00BA6755"/>
    <w:rsid w:val="00BB080F"/>
    <w:rsid w:val="00BB1FA3"/>
    <w:rsid w:val="00BB2C27"/>
    <w:rsid w:val="00BC0FA1"/>
    <w:rsid w:val="00BC608C"/>
    <w:rsid w:val="00BC7F2B"/>
    <w:rsid w:val="00BE3EB1"/>
    <w:rsid w:val="00BF2679"/>
    <w:rsid w:val="00BF7FCC"/>
    <w:rsid w:val="00C01669"/>
    <w:rsid w:val="00C01DF9"/>
    <w:rsid w:val="00C01FD6"/>
    <w:rsid w:val="00C04CED"/>
    <w:rsid w:val="00C06276"/>
    <w:rsid w:val="00C24132"/>
    <w:rsid w:val="00C318BC"/>
    <w:rsid w:val="00C31C7D"/>
    <w:rsid w:val="00C36475"/>
    <w:rsid w:val="00C366E7"/>
    <w:rsid w:val="00C374DF"/>
    <w:rsid w:val="00C41740"/>
    <w:rsid w:val="00C41B31"/>
    <w:rsid w:val="00C43981"/>
    <w:rsid w:val="00C453C2"/>
    <w:rsid w:val="00C45AEA"/>
    <w:rsid w:val="00C61D27"/>
    <w:rsid w:val="00C66001"/>
    <w:rsid w:val="00C7019E"/>
    <w:rsid w:val="00C7525E"/>
    <w:rsid w:val="00C832AB"/>
    <w:rsid w:val="00C848F4"/>
    <w:rsid w:val="00C85ED6"/>
    <w:rsid w:val="00C87573"/>
    <w:rsid w:val="00C92CCD"/>
    <w:rsid w:val="00C93E19"/>
    <w:rsid w:val="00C95C20"/>
    <w:rsid w:val="00CA04D7"/>
    <w:rsid w:val="00CA7E8A"/>
    <w:rsid w:val="00CB5B72"/>
    <w:rsid w:val="00CB60A3"/>
    <w:rsid w:val="00CC09D2"/>
    <w:rsid w:val="00CC4C0F"/>
    <w:rsid w:val="00CF1B3C"/>
    <w:rsid w:val="00CF4F22"/>
    <w:rsid w:val="00CF64B3"/>
    <w:rsid w:val="00D017DD"/>
    <w:rsid w:val="00D045B7"/>
    <w:rsid w:val="00D12E65"/>
    <w:rsid w:val="00D1683F"/>
    <w:rsid w:val="00D169AA"/>
    <w:rsid w:val="00D1740A"/>
    <w:rsid w:val="00D21005"/>
    <w:rsid w:val="00D23AB1"/>
    <w:rsid w:val="00D25D5D"/>
    <w:rsid w:val="00D31C9B"/>
    <w:rsid w:val="00D33A08"/>
    <w:rsid w:val="00D3741E"/>
    <w:rsid w:val="00D50024"/>
    <w:rsid w:val="00D52C53"/>
    <w:rsid w:val="00D61DD2"/>
    <w:rsid w:val="00D622D9"/>
    <w:rsid w:val="00D74F93"/>
    <w:rsid w:val="00D8066F"/>
    <w:rsid w:val="00D87A7F"/>
    <w:rsid w:val="00D9696C"/>
    <w:rsid w:val="00D97890"/>
    <w:rsid w:val="00DA0EF8"/>
    <w:rsid w:val="00DB02C8"/>
    <w:rsid w:val="00DB15F2"/>
    <w:rsid w:val="00DB1E66"/>
    <w:rsid w:val="00DB3061"/>
    <w:rsid w:val="00DB4DF2"/>
    <w:rsid w:val="00DB53DF"/>
    <w:rsid w:val="00DD1E62"/>
    <w:rsid w:val="00DE0273"/>
    <w:rsid w:val="00DE255C"/>
    <w:rsid w:val="00DE57CE"/>
    <w:rsid w:val="00DE5D5B"/>
    <w:rsid w:val="00E00CE4"/>
    <w:rsid w:val="00E0230C"/>
    <w:rsid w:val="00E0402D"/>
    <w:rsid w:val="00E054C6"/>
    <w:rsid w:val="00E06B36"/>
    <w:rsid w:val="00E13452"/>
    <w:rsid w:val="00E1408D"/>
    <w:rsid w:val="00E16EEE"/>
    <w:rsid w:val="00E26842"/>
    <w:rsid w:val="00E3171E"/>
    <w:rsid w:val="00E43362"/>
    <w:rsid w:val="00E46C5F"/>
    <w:rsid w:val="00E47DE1"/>
    <w:rsid w:val="00E523FE"/>
    <w:rsid w:val="00E549C1"/>
    <w:rsid w:val="00E6056D"/>
    <w:rsid w:val="00E640FF"/>
    <w:rsid w:val="00E70BE4"/>
    <w:rsid w:val="00E82AEF"/>
    <w:rsid w:val="00E8641D"/>
    <w:rsid w:val="00E93CE8"/>
    <w:rsid w:val="00EA0B7B"/>
    <w:rsid w:val="00EA39C2"/>
    <w:rsid w:val="00EB13AE"/>
    <w:rsid w:val="00EC69BB"/>
    <w:rsid w:val="00ED2325"/>
    <w:rsid w:val="00EE6935"/>
    <w:rsid w:val="00EF2846"/>
    <w:rsid w:val="00EF2D94"/>
    <w:rsid w:val="00EF6D4B"/>
    <w:rsid w:val="00EF753E"/>
    <w:rsid w:val="00F02791"/>
    <w:rsid w:val="00F03920"/>
    <w:rsid w:val="00F10D4C"/>
    <w:rsid w:val="00F15030"/>
    <w:rsid w:val="00F158C0"/>
    <w:rsid w:val="00F15DBE"/>
    <w:rsid w:val="00F172EF"/>
    <w:rsid w:val="00F21E2B"/>
    <w:rsid w:val="00F22E96"/>
    <w:rsid w:val="00F23AFC"/>
    <w:rsid w:val="00F25FCE"/>
    <w:rsid w:val="00F306E5"/>
    <w:rsid w:val="00F346B2"/>
    <w:rsid w:val="00F427AA"/>
    <w:rsid w:val="00F44C95"/>
    <w:rsid w:val="00F46F71"/>
    <w:rsid w:val="00F5097D"/>
    <w:rsid w:val="00F52F12"/>
    <w:rsid w:val="00F54AA9"/>
    <w:rsid w:val="00F560C8"/>
    <w:rsid w:val="00F5787C"/>
    <w:rsid w:val="00F57FE9"/>
    <w:rsid w:val="00F721A1"/>
    <w:rsid w:val="00F741E9"/>
    <w:rsid w:val="00F74DFE"/>
    <w:rsid w:val="00F80769"/>
    <w:rsid w:val="00F86C28"/>
    <w:rsid w:val="00FA0429"/>
    <w:rsid w:val="00FA15A3"/>
    <w:rsid w:val="00FB0C98"/>
    <w:rsid w:val="00FB33CF"/>
    <w:rsid w:val="00FB7822"/>
    <w:rsid w:val="00FC01B8"/>
    <w:rsid w:val="00FC0882"/>
    <w:rsid w:val="00FD742A"/>
    <w:rsid w:val="00FE0376"/>
    <w:rsid w:val="00FE7B52"/>
    <w:rsid w:val="00FF2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531200"/>
  <w15:chartTrackingRefBased/>
  <w15:docId w15:val="{6BDF40E0-C136-419E-A8BB-14F30049C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35C08"/>
    <w:pPr>
      <w:widowControl w:val="0"/>
      <w:jc w:val="both"/>
    </w:pPr>
    <w:rPr>
      <w:rFonts w:ascii="游ゴシック" w:eastAsia="游ゴシック" w:hAnsi="游ゴシック" w:cs="游ゴシック"/>
      <w:lang w:val="ja-JP"/>
    </w:rPr>
  </w:style>
  <w:style w:type="paragraph" w:styleId="1">
    <w:name w:val="heading 1"/>
    <w:basedOn w:val="a0"/>
    <w:next w:val="a0"/>
    <w:link w:val="10"/>
    <w:uiPriority w:val="9"/>
    <w:qFormat/>
    <w:rsid w:val="00807C5A"/>
    <w:pPr>
      <w:jc w:val="center"/>
      <w:outlineLvl w:val="0"/>
    </w:pPr>
    <w:rPr>
      <w:rFonts w:ascii="Spica Neue P Bold" w:eastAsia="Spica Neue P Bold" w:hAnsi="Spica Neue P Bold" w:cs="Spica Neue P Bold"/>
      <w:sz w:val="28"/>
      <w:szCs w:val="32"/>
      <w:u w:val="single"/>
    </w:rPr>
  </w:style>
  <w:style w:type="paragraph" w:styleId="2">
    <w:name w:val="heading 2"/>
    <w:basedOn w:val="a0"/>
    <w:next w:val="a0"/>
    <w:link w:val="20"/>
    <w:uiPriority w:val="9"/>
    <w:unhideWhenUsed/>
    <w:qFormat/>
    <w:rsid w:val="00807C5A"/>
    <w:pPr>
      <w:outlineLvl w:val="1"/>
    </w:pPr>
    <w:rPr>
      <w:rFonts w:ascii="Spica Neue P Bold" w:eastAsia="Spica Neue P Bold" w:hAnsi="Spica Neue P Bold" w:cs="Spica Neue P Bold"/>
      <w:sz w:val="24"/>
      <w:szCs w:val="28"/>
    </w:rPr>
  </w:style>
  <w:style w:type="paragraph" w:styleId="3">
    <w:name w:val="heading 3"/>
    <w:basedOn w:val="a0"/>
    <w:next w:val="a0"/>
    <w:link w:val="30"/>
    <w:uiPriority w:val="9"/>
    <w:unhideWhenUsed/>
    <w:qFormat/>
    <w:rsid w:val="001A5C7E"/>
    <w:pPr>
      <w:outlineLvl w:val="2"/>
    </w:pPr>
    <w:rPr>
      <w:rFonts w:ascii="Spica Neue P Bold" w:eastAsia="Spica Neue P Bold" w:hAnsi="Spica Neue P Bold" w:cs="Spica Neue P Bold"/>
    </w:rPr>
  </w:style>
  <w:style w:type="paragraph" w:styleId="4">
    <w:name w:val="heading 4"/>
    <w:basedOn w:val="a1"/>
    <w:next w:val="a0"/>
    <w:link w:val="40"/>
    <w:uiPriority w:val="9"/>
    <w:unhideWhenUsed/>
    <w:qFormat/>
    <w:rsid w:val="004506D8"/>
    <w:pPr>
      <w:numPr>
        <w:numId w:val="35"/>
      </w:numPr>
      <w:ind w:leftChars="0" w:left="0"/>
      <w:outlineLvl w:val="3"/>
    </w:pPr>
    <w:rPr>
      <w:b/>
      <w:bCs/>
    </w:rPr>
  </w:style>
  <w:style w:type="paragraph" w:styleId="5">
    <w:name w:val="heading 5"/>
    <w:basedOn w:val="a0"/>
    <w:next w:val="a0"/>
    <w:link w:val="50"/>
    <w:uiPriority w:val="9"/>
    <w:semiHidden/>
    <w:unhideWhenUsed/>
    <w:qFormat/>
    <w:rsid w:val="004506D8"/>
    <w:pPr>
      <w:keepNext/>
      <w:ind w:leftChars="800" w:left="800"/>
      <w:outlineLvl w:val="4"/>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7A0223"/>
    <w:pPr>
      <w:tabs>
        <w:tab w:val="center" w:pos="4252"/>
        <w:tab w:val="right" w:pos="8504"/>
      </w:tabs>
      <w:snapToGrid w:val="0"/>
    </w:pPr>
  </w:style>
  <w:style w:type="character" w:customStyle="1" w:styleId="a6">
    <w:name w:val="ヘッダー (文字)"/>
    <w:basedOn w:val="a2"/>
    <w:link w:val="a5"/>
    <w:uiPriority w:val="99"/>
    <w:rsid w:val="007A0223"/>
  </w:style>
  <w:style w:type="paragraph" w:styleId="a7">
    <w:name w:val="footer"/>
    <w:basedOn w:val="a0"/>
    <w:link w:val="a8"/>
    <w:uiPriority w:val="99"/>
    <w:unhideWhenUsed/>
    <w:rsid w:val="007A0223"/>
    <w:pPr>
      <w:tabs>
        <w:tab w:val="center" w:pos="4252"/>
        <w:tab w:val="right" w:pos="8504"/>
      </w:tabs>
      <w:snapToGrid w:val="0"/>
    </w:pPr>
  </w:style>
  <w:style w:type="character" w:customStyle="1" w:styleId="a8">
    <w:name w:val="フッター (文字)"/>
    <w:basedOn w:val="a2"/>
    <w:link w:val="a7"/>
    <w:uiPriority w:val="99"/>
    <w:rsid w:val="007A0223"/>
  </w:style>
  <w:style w:type="table" w:styleId="a9">
    <w:name w:val="Table Grid"/>
    <w:basedOn w:val="a3"/>
    <w:uiPriority w:val="39"/>
    <w:rsid w:val="007A0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2"/>
    <w:uiPriority w:val="22"/>
    <w:qFormat/>
    <w:rsid w:val="005B688F"/>
    <w:rPr>
      <w:b/>
      <w:bCs/>
    </w:rPr>
  </w:style>
  <w:style w:type="paragraph" w:styleId="ab">
    <w:name w:val="Salutation"/>
    <w:basedOn w:val="a0"/>
    <w:next w:val="a0"/>
    <w:link w:val="ac"/>
    <w:uiPriority w:val="99"/>
    <w:unhideWhenUsed/>
    <w:rsid w:val="005B688F"/>
    <w:rPr>
      <w:rFonts w:ascii="Meiryo UI" w:eastAsia="Meiryo UI" w:hAnsi="Meiryo UI" w:cs="Meiryo UI"/>
      <w:sz w:val="20"/>
      <w:szCs w:val="24"/>
    </w:rPr>
  </w:style>
  <w:style w:type="character" w:customStyle="1" w:styleId="ac">
    <w:name w:val="挨拶文 (文字)"/>
    <w:basedOn w:val="a2"/>
    <w:link w:val="ab"/>
    <w:uiPriority w:val="99"/>
    <w:rsid w:val="005B688F"/>
    <w:rPr>
      <w:rFonts w:ascii="Meiryo UI" w:eastAsia="Meiryo UI" w:hAnsi="Meiryo UI" w:cs="Meiryo UI"/>
      <w:sz w:val="20"/>
      <w:szCs w:val="24"/>
    </w:rPr>
  </w:style>
  <w:style w:type="paragraph" w:styleId="ad">
    <w:name w:val="Closing"/>
    <w:basedOn w:val="a0"/>
    <w:link w:val="ae"/>
    <w:uiPriority w:val="99"/>
    <w:unhideWhenUsed/>
    <w:rsid w:val="005B688F"/>
    <w:pPr>
      <w:jc w:val="right"/>
    </w:pPr>
    <w:rPr>
      <w:rFonts w:ascii="Meiryo UI" w:eastAsia="Meiryo UI" w:hAnsi="Meiryo UI" w:cs="Meiryo UI"/>
      <w:sz w:val="20"/>
      <w:szCs w:val="24"/>
    </w:rPr>
  </w:style>
  <w:style w:type="character" w:customStyle="1" w:styleId="ae">
    <w:name w:val="結語 (文字)"/>
    <w:basedOn w:val="a2"/>
    <w:link w:val="ad"/>
    <w:uiPriority w:val="99"/>
    <w:rsid w:val="005B688F"/>
    <w:rPr>
      <w:rFonts w:ascii="Meiryo UI" w:eastAsia="Meiryo UI" w:hAnsi="Meiryo UI" w:cs="Meiryo UI"/>
      <w:sz w:val="20"/>
      <w:szCs w:val="24"/>
    </w:rPr>
  </w:style>
  <w:style w:type="character" w:customStyle="1" w:styleId="xbe">
    <w:name w:val="_xbe"/>
    <w:basedOn w:val="a2"/>
    <w:rsid w:val="005B688F"/>
  </w:style>
  <w:style w:type="character" w:styleId="af">
    <w:name w:val="Hyperlink"/>
    <w:basedOn w:val="a2"/>
    <w:uiPriority w:val="99"/>
    <w:unhideWhenUsed/>
    <w:rsid w:val="005B688F"/>
    <w:rPr>
      <w:color w:val="0000FF"/>
      <w:u w:val="single"/>
    </w:rPr>
  </w:style>
  <w:style w:type="paragraph" w:styleId="af0">
    <w:name w:val="Note Heading"/>
    <w:basedOn w:val="a0"/>
    <w:next w:val="a0"/>
    <w:link w:val="af1"/>
    <w:uiPriority w:val="99"/>
    <w:unhideWhenUsed/>
    <w:rsid w:val="00CB60A3"/>
    <w:pPr>
      <w:jc w:val="center"/>
    </w:pPr>
    <w:rPr>
      <w:rFonts w:ascii="Meiryo UI" w:eastAsia="Meiryo UI" w:hAnsi="Meiryo UI" w:cs="Meiryo UI"/>
      <w:sz w:val="20"/>
      <w:szCs w:val="24"/>
    </w:rPr>
  </w:style>
  <w:style w:type="character" w:customStyle="1" w:styleId="af1">
    <w:name w:val="記 (文字)"/>
    <w:basedOn w:val="a2"/>
    <w:link w:val="af0"/>
    <w:uiPriority w:val="99"/>
    <w:rsid w:val="00CB60A3"/>
    <w:rPr>
      <w:rFonts w:ascii="Meiryo UI" w:eastAsia="Meiryo UI" w:hAnsi="Meiryo UI" w:cs="Meiryo UI"/>
      <w:sz w:val="20"/>
      <w:szCs w:val="24"/>
    </w:rPr>
  </w:style>
  <w:style w:type="paragraph" w:styleId="af2">
    <w:name w:val="Balloon Text"/>
    <w:basedOn w:val="a0"/>
    <w:link w:val="af3"/>
    <w:uiPriority w:val="99"/>
    <w:semiHidden/>
    <w:unhideWhenUsed/>
    <w:rsid w:val="00CB60A3"/>
    <w:rPr>
      <w:rFonts w:asciiTheme="majorHAnsi" w:eastAsiaTheme="majorEastAsia" w:hAnsiTheme="majorHAnsi" w:cstheme="majorBidi"/>
      <w:sz w:val="18"/>
      <w:szCs w:val="18"/>
    </w:rPr>
  </w:style>
  <w:style w:type="character" w:customStyle="1" w:styleId="af3">
    <w:name w:val="吹き出し (文字)"/>
    <w:basedOn w:val="a2"/>
    <w:link w:val="af2"/>
    <w:uiPriority w:val="99"/>
    <w:semiHidden/>
    <w:rsid w:val="00CB60A3"/>
    <w:rPr>
      <w:rFonts w:asciiTheme="majorHAnsi" w:eastAsiaTheme="majorEastAsia" w:hAnsiTheme="majorHAnsi" w:cstheme="majorBidi"/>
      <w:sz w:val="18"/>
      <w:szCs w:val="18"/>
    </w:rPr>
  </w:style>
  <w:style w:type="character" w:customStyle="1" w:styleId="st">
    <w:name w:val="st"/>
    <w:basedOn w:val="a2"/>
    <w:rsid w:val="00C848F4"/>
  </w:style>
  <w:style w:type="paragraph" w:styleId="af4">
    <w:name w:val="Date"/>
    <w:basedOn w:val="a0"/>
    <w:next w:val="a0"/>
    <w:link w:val="af5"/>
    <w:uiPriority w:val="99"/>
    <w:semiHidden/>
    <w:unhideWhenUsed/>
    <w:rsid w:val="000E591E"/>
  </w:style>
  <w:style w:type="character" w:customStyle="1" w:styleId="af5">
    <w:name w:val="日付 (文字)"/>
    <w:basedOn w:val="a2"/>
    <w:link w:val="af4"/>
    <w:uiPriority w:val="99"/>
    <w:semiHidden/>
    <w:rsid w:val="000E591E"/>
  </w:style>
  <w:style w:type="character" w:styleId="af6">
    <w:name w:val="Unresolved Mention"/>
    <w:basedOn w:val="a2"/>
    <w:uiPriority w:val="99"/>
    <w:semiHidden/>
    <w:unhideWhenUsed/>
    <w:rsid w:val="0063142A"/>
    <w:rPr>
      <w:color w:val="605E5C"/>
      <w:shd w:val="clear" w:color="auto" w:fill="E1DFDD"/>
    </w:rPr>
  </w:style>
  <w:style w:type="paragraph" w:styleId="a1">
    <w:name w:val="List Paragraph"/>
    <w:aliases w:val="ToDoリスト"/>
    <w:basedOn w:val="a0"/>
    <w:uiPriority w:val="34"/>
    <w:qFormat/>
    <w:rsid w:val="00E00CE4"/>
    <w:pPr>
      <w:ind w:leftChars="400" w:left="840"/>
    </w:pPr>
  </w:style>
  <w:style w:type="paragraph" w:styleId="Web">
    <w:name w:val="Normal (Web)"/>
    <w:basedOn w:val="a0"/>
    <w:uiPriority w:val="99"/>
    <w:semiHidden/>
    <w:unhideWhenUsed/>
    <w:rsid w:val="00DB4DF2"/>
    <w:rPr>
      <w:rFonts w:ascii="Times New Roman" w:hAnsi="Times New Roman" w:cs="Times New Roman"/>
      <w:sz w:val="24"/>
      <w:szCs w:val="24"/>
    </w:rPr>
  </w:style>
  <w:style w:type="paragraph" w:styleId="a">
    <w:name w:val="List Bullet"/>
    <w:basedOn w:val="a0"/>
    <w:uiPriority w:val="99"/>
    <w:unhideWhenUsed/>
    <w:rsid w:val="00C01DF9"/>
    <w:pPr>
      <w:widowControl/>
      <w:numPr>
        <w:numId w:val="37"/>
      </w:numPr>
      <w:tabs>
        <w:tab w:val="clear" w:pos="360"/>
      </w:tabs>
      <w:spacing w:after="200" w:line="276" w:lineRule="auto"/>
      <w:ind w:left="0" w:firstLine="0"/>
      <w:contextualSpacing/>
      <w:jc w:val="left"/>
    </w:pPr>
    <w:rPr>
      <w:rFonts w:ascii="Arial" w:eastAsia="Arial" w:hAnsi="Arial"/>
      <w:kern w:val="0"/>
      <w:sz w:val="22"/>
      <w:lang w:eastAsia="en-US"/>
    </w:rPr>
  </w:style>
  <w:style w:type="character" w:customStyle="1" w:styleId="10">
    <w:name w:val="見出し 1 (文字)"/>
    <w:basedOn w:val="a2"/>
    <w:link w:val="1"/>
    <w:uiPriority w:val="9"/>
    <w:rsid w:val="00807C5A"/>
    <w:rPr>
      <w:rFonts w:ascii="Spica Neue P Bold" w:eastAsia="Spica Neue P Bold" w:hAnsi="Spica Neue P Bold" w:cs="Spica Neue P Bold"/>
      <w:sz w:val="28"/>
      <w:szCs w:val="32"/>
      <w:u w:val="single"/>
    </w:rPr>
  </w:style>
  <w:style w:type="character" w:customStyle="1" w:styleId="20">
    <w:name w:val="見出し 2 (文字)"/>
    <w:basedOn w:val="a2"/>
    <w:link w:val="2"/>
    <w:uiPriority w:val="9"/>
    <w:rsid w:val="00807C5A"/>
    <w:rPr>
      <w:rFonts w:ascii="Spica Neue P Bold" w:eastAsia="Spica Neue P Bold" w:hAnsi="Spica Neue P Bold" w:cs="Spica Neue P Bold"/>
      <w:sz w:val="24"/>
      <w:szCs w:val="28"/>
    </w:rPr>
  </w:style>
  <w:style w:type="character" w:customStyle="1" w:styleId="30">
    <w:name w:val="見出し 3 (文字)"/>
    <w:basedOn w:val="a2"/>
    <w:link w:val="3"/>
    <w:uiPriority w:val="9"/>
    <w:rsid w:val="001A5C7E"/>
    <w:rPr>
      <w:rFonts w:ascii="Spica Neue P Bold" w:eastAsia="Spica Neue P Bold" w:hAnsi="Spica Neue P Bold" w:cs="Spica Neue P Bold"/>
    </w:rPr>
  </w:style>
  <w:style w:type="character" w:customStyle="1" w:styleId="40">
    <w:name w:val="見出し 4 (文字)"/>
    <w:basedOn w:val="a2"/>
    <w:link w:val="4"/>
    <w:uiPriority w:val="9"/>
    <w:rsid w:val="004506D8"/>
    <w:rPr>
      <w:rFonts w:ascii="游ゴシック Medium" w:eastAsia="游ゴシック Medium" w:hAnsi="游ゴシック Medium"/>
      <w:b/>
      <w:bCs/>
    </w:rPr>
  </w:style>
  <w:style w:type="character" w:customStyle="1" w:styleId="50">
    <w:name w:val="見出し 5 (文字)"/>
    <w:basedOn w:val="a2"/>
    <w:link w:val="5"/>
    <w:uiPriority w:val="9"/>
    <w:semiHidden/>
    <w:rsid w:val="004506D8"/>
    <w:rPr>
      <w:rFonts w:asciiTheme="majorHAnsi" w:eastAsiaTheme="majorEastAsia" w:hAnsiTheme="majorHAnsi" w:cstheme="majorBidi"/>
    </w:rPr>
  </w:style>
  <w:style w:type="paragraph" w:styleId="af7">
    <w:name w:val="No Spacing"/>
    <w:basedOn w:val="a0"/>
    <w:uiPriority w:val="1"/>
    <w:qFormat/>
    <w:rsid w:val="00450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office-kiitos.biz/service/expo_boost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ink\Documents\Obsidian%20Vault\Junko's%20Second%20Brain\93_Template\&#12458;&#12501;&#12451;&#12473;&#12539;&#12461;&#12540;&#12488;&#12473;_&#35696;&#20107;&#37682;&#12486;&#12531;&#12503;&#12524;&#12540;&#1248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7953D-A2BA-4DF8-B40B-3B4794B96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オフィス・キートス_議事録テンプレート.dotx</Template>
  <TotalTime>5</TotalTime>
  <Pages>2</Pages>
  <Words>627</Words>
  <Characters>654</Characters>
  <Application>Microsoft Office Word</Application>
  <DocSecurity>0</DocSecurity>
  <Lines>50</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お礼メール例文</dc:title>
  <dc:subject/>
  <dc:creator>オフィス・キートス</dc:creator>
  <cp:keywords/>
  <dc:description>『展示会出展 成功の方程式』読者特典</dc:description>
  <cp:lastModifiedBy>新開 潤子</cp:lastModifiedBy>
  <cp:revision>5</cp:revision>
  <cp:lastPrinted>2025-12-09T10:26:00Z</cp:lastPrinted>
  <dcterms:created xsi:type="dcterms:W3CDTF">2026-06-21T01:43:00Z</dcterms:created>
  <dcterms:modified xsi:type="dcterms:W3CDTF">2026-10-11T00:02:00Z</dcterms:modified>
</cp:coreProperties>
</file>