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EB79E" w14:textId="77777777" w:rsidR="00F00980" w:rsidRDefault="002459CC">
      <w:pPr>
        <w:pBdr>
          <w:bottom w:val="single" w:sz="12" w:space="0" w:color="333333"/>
        </w:pBdr>
        <w:spacing w:after="80"/>
        <w:jc w:val="center"/>
      </w:pPr>
      <w:r>
        <w:rPr>
          <w:b/>
          <w:sz w:val="28"/>
        </w:rPr>
        <w:t>展示会出展コンセプトシート</w:t>
      </w:r>
    </w:p>
    <w:p w14:paraId="3996E1CB" w14:textId="77777777" w:rsidR="00F00980" w:rsidRDefault="00F00980">
      <w:pPr>
        <w:spacing w:line="40" w:lineRule="exact"/>
      </w:pP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F00980" w14:paraId="61763D1C" w14:textId="77777777">
        <w:trPr>
          <w:trHeight w:val="369"/>
          <w:jc w:val="center"/>
        </w:trPr>
        <w:tc>
          <w:tcPr>
            <w:tcW w:w="9751" w:type="dxa"/>
            <w:shd w:val="clear" w:color="auto" w:fill="EEEEEE"/>
            <w:vAlign w:val="center"/>
          </w:tcPr>
          <w:p w14:paraId="6C6107D4" w14:textId="77777777" w:rsidR="00F00980" w:rsidRDefault="002459CC">
            <w:r>
              <w:rPr>
                <w:b/>
                <w:sz w:val="20"/>
              </w:rPr>
              <w:t xml:space="preserve">1. </w:t>
            </w:r>
            <w:r>
              <w:rPr>
                <w:b/>
                <w:sz w:val="20"/>
              </w:rPr>
              <w:t>展示会で会いたい顧客は誰か</w:t>
            </w:r>
          </w:p>
        </w:tc>
      </w:tr>
      <w:tr w:rsidR="00F00980" w14:paraId="4E9766B9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101346FF" w14:textId="77777777" w:rsidR="00F00980" w:rsidRDefault="00F00980"/>
        </w:tc>
      </w:tr>
      <w:tr w:rsidR="00F00980" w14:paraId="14FBCD53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214CA8FE" w14:textId="77777777" w:rsidR="00F00980" w:rsidRDefault="00F00980"/>
        </w:tc>
      </w:tr>
    </w:tbl>
    <w:p w14:paraId="1B00B3B5" w14:textId="77777777" w:rsidR="00F00980" w:rsidRDefault="00F00980">
      <w:pPr>
        <w:spacing w:line="60" w:lineRule="exact"/>
      </w:pP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F00980" w14:paraId="2AC8CA9C" w14:textId="77777777">
        <w:trPr>
          <w:trHeight w:val="369"/>
          <w:jc w:val="center"/>
        </w:trPr>
        <w:tc>
          <w:tcPr>
            <w:tcW w:w="9751" w:type="dxa"/>
            <w:shd w:val="clear" w:color="auto" w:fill="EEEEEE"/>
            <w:vAlign w:val="center"/>
          </w:tcPr>
          <w:p w14:paraId="04FAF655" w14:textId="77777777" w:rsidR="00F00980" w:rsidRDefault="002459CC">
            <w:r>
              <w:rPr>
                <w:b/>
                <w:sz w:val="20"/>
              </w:rPr>
              <w:t xml:space="preserve">2. </w:t>
            </w:r>
            <w:r>
              <w:rPr>
                <w:b/>
                <w:sz w:val="20"/>
              </w:rPr>
              <w:t>その顧客が集まる展示会はどれか</w:t>
            </w:r>
          </w:p>
        </w:tc>
      </w:tr>
      <w:tr w:rsidR="00F00980" w14:paraId="60FC12CA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74119132" w14:textId="77777777" w:rsidR="00F00980" w:rsidRDefault="002459CC">
            <w:r>
              <w:rPr>
                <w:sz w:val="18"/>
              </w:rPr>
              <w:t>1)</w:t>
            </w:r>
          </w:p>
        </w:tc>
      </w:tr>
      <w:tr w:rsidR="00F00980" w14:paraId="0EC4336A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4169B150" w14:textId="77777777" w:rsidR="00F00980" w:rsidRDefault="002459CC">
            <w:r>
              <w:rPr>
                <w:sz w:val="18"/>
              </w:rPr>
              <w:t>2)</w:t>
            </w:r>
          </w:p>
        </w:tc>
      </w:tr>
      <w:tr w:rsidR="00F00980" w14:paraId="339EE79D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17F52BD2" w14:textId="77777777" w:rsidR="00F00980" w:rsidRDefault="002459CC">
            <w:r>
              <w:rPr>
                <w:sz w:val="18"/>
              </w:rPr>
              <w:t>3)</w:t>
            </w:r>
          </w:p>
        </w:tc>
      </w:tr>
      <w:tr w:rsidR="00F00980" w14:paraId="0D55B4AC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72284115" w14:textId="77777777" w:rsidR="00F00980" w:rsidRDefault="002459CC">
            <w:r>
              <w:rPr>
                <w:sz w:val="18"/>
              </w:rPr>
              <w:t>4)</w:t>
            </w:r>
          </w:p>
        </w:tc>
      </w:tr>
      <w:tr w:rsidR="00F00980" w14:paraId="3AF65985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2C00EFA5" w14:textId="77777777" w:rsidR="00F00980" w:rsidRDefault="002459CC">
            <w:r>
              <w:rPr>
                <w:sz w:val="18"/>
              </w:rPr>
              <w:t>5)</w:t>
            </w:r>
          </w:p>
        </w:tc>
      </w:tr>
    </w:tbl>
    <w:p w14:paraId="17D50F39" w14:textId="77777777" w:rsidR="00F00980" w:rsidRDefault="00F00980">
      <w:pPr>
        <w:spacing w:line="60" w:lineRule="exact"/>
      </w:pP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F00980" w14:paraId="4C5E099E" w14:textId="77777777">
        <w:trPr>
          <w:trHeight w:val="369"/>
          <w:jc w:val="center"/>
        </w:trPr>
        <w:tc>
          <w:tcPr>
            <w:tcW w:w="9751" w:type="dxa"/>
            <w:shd w:val="clear" w:color="auto" w:fill="EEEEEE"/>
            <w:vAlign w:val="center"/>
          </w:tcPr>
          <w:p w14:paraId="63B5B141" w14:textId="77777777" w:rsidR="00F00980" w:rsidRDefault="002459CC">
            <w:r>
              <w:rPr>
                <w:b/>
                <w:sz w:val="20"/>
              </w:rPr>
              <w:t xml:space="preserve">3. </w:t>
            </w:r>
            <w:r>
              <w:rPr>
                <w:b/>
                <w:sz w:val="20"/>
              </w:rPr>
              <w:t>その顧客が抱えている課題は何か</w:t>
            </w:r>
            <w:r>
              <w:rPr>
                <w:sz w:val="18"/>
              </w:rPr>
              <w:t xml:space="preserve">　（</w:t>
            </w:r>
            <w:r>
              <w:rPr>
                <w:sz w:val="18"/>
              </w:rPr>
              <w:t>3</w:t>
            </w:r>
            <w:r>
              <w:rPr>
                <w:sz w:val="18"/>
              </w:rPr>
              <w:t>つ以上）</w:t>
            </w:r>
          </w:p>
        </w:tc>
      </w:tr>
      <w:tr w:rsidR="00F00980" w14:paraId="7C2FB9B8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4EA3C7AB" w14:textId="77777777" w:rsidR="00F00980" w:rsidRDefault="002459CC">
            <w:r>
              <w:rPr>
                <w:sz w:val="18"/>
              </w:rPr>
              <w:t>1)</w:t>
            </w:r>
          </w:p>
        </w:tc>
      </w:tr>
      <w:tr w:rsidR="00F00980" w14:paraId="4007C46C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4DF4B670" w14:textId="77777777" w:rsidR="00F00980" w:rsidRDefault="002459CC">
            <w:r>
              <w:rPr>
                <w:sz w:val="18"/>
              </w:rPr>
              <w:t>2)</w:t>
            </w:r>
          </w:p>
        </w:tc>
      </w:tr>
      <w:tr w:rsidR="00F00980" w14:paraId="0314E430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050745FE" w14:textId="77777777" w:rsidR="00F00980" w:rsidRDefault="002459CC">
            <w:r>
              <w:rPr>
                <w:sz w:val="18"/>
              </w:rPr>
              <w:t>3)</w:t>
            </w:r>
          </w:p>
        </w:tc>
      </w:tr>
      <w:tr w:rsidR="00F00980" w14:paraId="5A2A8D1A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5382C0C8" w14:textId="77777777" w:rsidR="00F00980" w:rsidRDefault="002459CC">
            <w:r>
              <w:rPr>
                <w:sz w:val="18"/>
              </w:rPr>
              <w:t>4)</w:t>
            </w:r>
          </w:p>
        </w:tc>
      </w:tr>
    </w:tbl>
    <w:p w14:paraId="2D740420" w14:textId="77777777" w:rsidR="00F00980" w:rsidRDefault="00F00980">
      <w:pPr>
        <w:spacing w:line="60" w:lineRule="exact"/>
      </w:pP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F00980" w14:paraId="5F1CBDEA" w14:textId="77777777" w:rsidTr="00545962">
        <w:trPr>
          <w:trHeight w:val="369"/>
          <w:jc w:val="center"/>
        </w:trPr>
        <w:tc>
          <w:tcPr>
            <w:tcW w:w="9752" w:type="dxa"/>
            <w:shd w:val="clear" w:color="auto" w:fill="EEEEEE"/>
            <w:vAlign w:val="center"/>
          </w:tcPr>
          <w:p w14:paraId="56CF05C2" w14:textId="77777777" w:rsidR="00F00980" w:rsidRDefault="002459CC">
            <w:r>
              <w:rPr>
                <w:b/>
                <w:sz w:val="20"/>
              </w:rPr>
              <w:t xml:space="preserve">4. </w:t>
            </w:r>
            <w:r>
              <w:rPr>
                <w:b/>
                <w:sz w:val="20"/>
              </w:rPr>
              <w:t>その課題を解決できる、自社の製品・技術は何か</w:t>
            </w:r>
          </w:p>
        </w:tc>
      </w:tr>
      <w:tr w:rsidR="00545962" w14:paraId="5EA5399A" w14:textId="77777777" w:rsidTr="00545962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3F27383C" w14:textId="77777777" w:rsidR="00545962" w:rsidRDefault="00545962"/>
        </w:tc>
      </w:tr>
      <w:tr w:rsidR="00F00980" w14:paraId="01CC4D9A" w14:textId="77777777" w:rsidTr="00545962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6CAE9D10" w14:textId="77777777" w:rsidR="00F00980" w:rsidRDefault="00F00980"/>
        </w:tc>
      </w:tr>
      <w:tr w:rsidR="00F00980" w14:paraId="76A00FA6" w14:textId="77777777" w:rsidTr="00545962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15C9B7E2" w14:textId="77777777" w:rsidR="00F00980" w:rsidRDefault="00F00980"/>
        </w:tc>
      </w:tr>
    </w:tbl>
    <w:p w14:paraId="75854D23" w14:textId="77777777" w:rsidR="00F00980" w:rsidRDefault="00F00980">
      <w:pPr>
        <w:spacing w:line="60" w:lineRule="exact"/>
      </w:pP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F00980" w14:paraId="44CCAF0E" w14:textId="77777777" w:rsidTr="00545962">
        <w:trPr>
          <w:trHeight w:val="369"/>
          <w:jc w:val="center"/>
        </w:trPr>
        <w:tc>
          <w:tcPr>
            <w:tcW w:w="9752" w:type="dxa"/>
            <w:shd w:val="clear" w:color="auto" w:fill="EEEEEE"/>
            <w:vAlign w:val="center"/>
          </w:tcPr>
          <w:p w14:paraId="15ED1F0B" w14:textId="77777777" w:rsidR="00F00980" w:rsidRDefault="002459CC">
            <w:r>
              <w:rPr>
                <w:b/>
                <w:sz w:val="20"/>
              </w:rPr>
              <w:t xml:space="preserve">5. </w:t>
            </w:r>
            <w:r>
              <w:rPr>
                <w:b/>
                <w:sz w:val="20"/>
              </w:rPr>
              <w:t>その場で提供できる体験はあるか</w:t>
            </w:r>
            <w:r>
              <w:rPr>
                <w:sz w:val="18"/>
              </w:rPr>
              <w:t xml:space="preserve">　（顧客に見てほしいもの・こと）</w:t>
            </w:r>
          </w:p>
        </w:tc>
      </w:tr>
      <w:tr w:rsidR="00F00980" w14:paraId="597E51C3" w14:textId="77777777" w:rsidTr="00545962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7B647F8E" w14:textId="77777777" w:rsidR="00F00980" w:rsidRDefault="00F00980"/>
        </w:tc>
      </w:tr>
      <w:tr w:rsidR="00545962" w14:paraId="5A9D2CC0" w14:textId="77777777" w:rsidTr="00545962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1DE44E51" w14:textId="77777777" w:rsidR="00545962" w:rsidRDefault="00545962"/>
        </w:tc>
      </w:tr>
      <w:tr w:rsidR="00F00980" w14:paraId="2DC83FDE" w14:textId="77777777" w:rsidTr="00545962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5E138453" w14:textId="77777777" w:rsidR="00F00980" w:rsidRDefault="00F00980"/>
        </w:tc>
      </w:tr>
    </w:tbl>
    <w:p w14:paraId="7646E7B6" w14:textId="77777777" w:rsidR="00F00980" w:rsidRDefault="00F00980">
      <w:pPr>
        <w:spacing w:line="60" w:lineRule="exact"/>
      </w:pP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F00980" w14:paraId="7E52B6C7" w14:textId="77777777">
        <w:trPr>
          <w:trHeight w:val="369"/>
          <w:jc w:val="center"/>
        </w:trPr>
        <w:tc>
          <w:tcPr>
            <w:tcW w:w="9751" w:type="dxa"/>
            <w:shd w:val="clear" w:color="auto" w:fill="EEEEEE"/>
            <w:vAlign w:val="center"/>
          </w:tcPr>
          <w:p w14:paraId="19341693" w14:textId="77777777" w:rsidR="00F00980" w:rsidRDefault="002459CC">
            <w:r>
              <w:rPr>
                <w:b/>
                <w:sz w:val="20"/>
              </w:rPr>
              <w:t xml:space="preserve">6. </w:t>
            </w:r>
            <w:r>
              <w:rPr>
                <w:b/>
                <w:sz w:val="20"/>
              </w:rPr>
              <w:t>どうやって目を引くか</w:t>
            </w:r>
            <w:r>
              <w:rPr>
                <w:sz w:val="18"/>
              </w:rPr>
              <w:t xml:space="preserve">　（人・展示品・キャッチコピー・体験など）</w:t>
            </w:r>
          </w:p>
        </w:tc>
      </w:tr>
      <w:tr w:rsidR="00F00980" w14:paraId="5C713DBE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463AE508" w14:textId="77777777" w:rsidR="00F00980" w:rsidRDefault="00F00980"/>
        </w:tc>
      </w:tr>
      <w:tr w:rsidR="00F00980" w14:paraId="51D50AD7" w14:textId="77777777">
        <w:trPr>
          <w:trHeight w:val="397"/>
          <w:jc w:val="center"/>
        </w:trPr>
        <w:tc>
          <w:tcPr>
            <w:tcW w:w="9751" w:type="dxa"/>
            <w:tcBorders>
              <w:bottom w:val="dotted" w:sz="4" w:space="0" w:color="888888"/>
            </w:tcBorders>
            <w:vAlign w:val="bottom"/>
          </w:tcPr>
          <w:p w14:paraId="7F5A9A0E" w14:textId="77777777" w:rsidR="00F00980" w:rsidRDefault="00F00980"/>
        </w:tc>
      </w:tr>
    </w:tbl>
    <w:p w14:paraId="750DA867" w14:textId="77777777" w:rsidR="00F00980" w:rsidRDefault="00F00980">
      <w:pPr>
        <w:spacing w:line="60" w:lineRule="exact"/>
      </w:pPr>
    </w:p>
    <w:p w14:paraId="28027081" w14:textId="77777777" w:rsidR="00F00980" w:rsidRDefault="00F00980">
      <w:pPr>
        <w:pBdr>
          <w:top w:val="single" w:sz="12" w:space="0" w:color="333333"/>
        </w:pBdr>
        <w:spacing w:line="40" w:lineRule="exact"/>
      </w:pPr>
    </w:p>
    <w:p w14:paraId="00A2CCB9" w14:textId="77777777" w:rsidR="00F00980" w:rsidRDefault="00F00980">
      <w:pPr>
        <w:spacing w:line="40" w:lineRule="exact"/>
      </w:pP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F00980" w14:paraId="5E690671" w14:textId="77777777" w:rsidTr="00405B56">
        <w:trPr>
          <w:trHeight w:val="369"/>
          <w:jc w:val="center"/>
        </w:trPr>
        <w:tc>
          <w:tcPr>
            <w:tcW w:w="9752" w:type="dxa"/>
            <w:shd w:val="clear" w:color="auto" w:fill="EEEEEE"/>
            <w:vAlign w:val="center"/>
          </w:tcPr>
          <w:p w14:paraId="0094901B" w14:textId="77777777" w:rsidR="00F00980" w:rsidRDefault="002459CC">
            <w:r>
              <w:rPr>
                <w:b/>
                <w:sz w:val="20"/>
              </w:rPr>
              <w:t>主張の裏付け</w:t>
            </w:r>
            <w:r>
              <w:rPr>
                <w:sz w:val="18"/>
              </w:rPr>
              <w:t xml:space="preserve">　（実績・数字で「ほんと？」に答える）</w:t>
            </w:r>
          </w:p>
        </w:tc>
      </w:tr>
      <w:tr w:rsidR="00405B56" w14:paraId="4A0A659F" w14:textId="77777777" w:rsidTr="00405B56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1E01E712" w14:textId="77777777" w:rsidR="00405B56" w:rsidRDefault="00405B56"/>
        </w:tc>
      </w:tr>
      <w:tr w:rsidR="00F00980" w14:paraId="0855C847" w14:textId="77777777" w:rsidTr="00405B56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7E290FF3" w14:textId="77777777" w:rsidR="00F00980" w:rsidRDefault="00F00980"/>
        </w:tc>
      </w:tr>
      <w:tr w:rsidR="00F00980" w14:paraId="03B13265" w14:textId="77777777" w:rsidTr="00405B56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5DF10DF4" w14:textId="77777777" w:rsidR="00F00980" w:rsidRDefault="00F00980"/>
        </w:tc>
      </w:tr>
    </w:tbl>
    <w:p w14:paraId="3FE6FD9F" w14:textId="77777777" w:rsidR="00F00980" w:rsidRDefault="00F00980">
      <w:pPr>
        <w:spacing w:line="60" w:lineRule="exact"/>
      </w:pP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F00980" w14:paraId="5F0E5D5A" w14:textId="77777777" w:rsidTr="00405B56">
        <w:trPr>
          <w:trHeight w:val="369"/>
          <w:jc w:val="center"/>
        </w:trPr>
        <w:tc>
          <w:tcPr>
            <w:tcW w:w="9752" w:type="dxa"/>
            <w:shd w:val="clear" w:color="auto" w:fill="EEEEEE"/>
            <w:vAlign w:val="center"/>
          </w:tcPr>
          <w:p w14:paraId="1B9C87B1" w14:textId="77777777" w:rsidR="00F00980" w:rsidRDefault="002459CC">
            <w:r>
              <w:rPr>
                <w:b/>
                <w:sz w:val="20"/>
              </w:rPr>
              <w:t>出展成功の定義</w:t>
            </w:r>
            <w:r>
              <w:rPr>
                <w:sz w:val="18"/>
              </w:rPr>
              <w:t xml:space="preserve">　（どういう状態になったら、出展成功と言えますか？）</w:t>
            </w:r>
          </w:p>
        </w:tc>
      </w:tr>
      <w:tr w:rsidR="00F00980" w14:paraId="7E802441" w14:textId="77777777" w:rsidTr="00405B56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45202D8C" w14:textId="77777777" w:rsidR="00F00980" w:rsidRDefault="00F00980"/>
        </w:tc>
      </w:tr>
      <w:tr w:rsidR="00405B56" w14:paraId="23C669C3" w14:textId="77777777" w:rsidTr="00405B56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6778E3C2" w14:textId="77777777" w:rsidR="00405B56" w:rsidRDefault="00405B56"/>
        </w:tc>
      </w:tr>
      <w:tr w:rsidR="00F00980" w14:paraId="1B1A7732" w14:textId="77777777" w:rsidTr="00405B56">
        <w:trPr>
          <w:trHeight w:val="397"/>
          <w:jc w:val="center"/>
        </w:trPr>
        <w:tc>
          <w:tcPr>
            <w:tcW w:w="9752" w:type="dxa"/>
            <w:tcBorders>
              <w:bottom w:val="dotted" w:sz="4" w:space="0" w:color="888888"/>
            </w:tcBorders>
            <w:vAlign w:val="bottom"/>
          </w:tcPr>
          <w:p w14:paraId="14FBCDFF" w14:textId="77777777" w:rsidR="00F00980" w:rsidRDefault="00F00980"/>
        </w:tc>
      </w:tr>
    </w:tbl>
    <w:p w14:paraId="615B7E8C" w14:textId="77777777" w:rsidR="00F00980" w:rsidRDefault="00F00980">
      <w:pPr>
        <w:spacing w:line="20" w:lineRule="exact"/>
      </w:pPr>
    </w:p>
    <w:sectPr w:rsidR="00F00980" w:rsidSect="00545962">
      <w:headerReference w:type="default" r:id="rId8"/>
      <w:footerReference w:type="default" r:id="rId9"/>
      <w:pgSz w:w="11906" w:h="16838"/>
      <w:pgMar w:top="1247" w:right="1077" w:bottom="851" w:left="1077" w:header="397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EF07C" w14:textId="77777777" w:rsidR="002459CC" w:rsidRDefault="002459CC" w:rsidP="00035C08">
      <w:r>
        <w:separator/>
      </w:r>
    </w:p>
  </w:endnote>
  <w:endnote w:type="continuationSeparator" w:id="0">
    <w:p w14:paraId="72B6E1F4" w14:textId="77777777" w:rsidR="002459CC" w:rsidRDefault="002459CC" w:rsidP="00035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pica Neue P Bold">
    <w:panose1 w:val="02000803000000000000"/>
    <w:charset w:val="80"/>
    <w:family w:val="auto"/>
    <w:pitch w:val="variable"/>
    <w:sig w:usb0="E1000AFF" w:usb1="6ACFFDFF" w:usb2="02000036" w:usb3="00000000" w:csb0="0012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C0A0" w14:textId="4D719521" w:rsidR="00BA1109" w:rsidRPr="00405B56" w:rsidRDefault="00BA1109" w:rsidP="00405B56">
    <w:pPr>
      <w:jc w:val="center"/>
      <w:rPr>
        <w:lang w:val="en-US"/>
      </w:rPr>
    </w:pPr>
    <w:r w:rsidRPr="00405B56">
      <w:rPr>
        <w:color w:val="777777"/>
        <w:sz w:val="16"/>
        <w:lang w:val="en-US"/>
      </w:rPr>
      <w:t>© Office Kiitos All Rights Reserved.</w:t>
    </w:r>
    <w:r>
      <w:rPr>
        <w:color w:val="777777"/>
        <w:sz w:val="16"/>
      </w:rPr>
      <w:t xml:space="preserve">　</w:t>
    </w:r>
    <w:r>
      <w:rPr>
        <w:color w:val="777777"/>
        <w:sz w:val="16"/>
      </w:rPr>
      <w:t>展示会ブースター</w:t>
    </w:r>
    <w:r w:rsidRPr="00405B56">
      <w:rPr>
        <w:color w:val="777777"/>
        <w:sz w:val="16"/>
        <w:lang w:val="en-US"/>
      </w:rPr>
      <w:t>：</w:t>
    </w:r>
    <w:hyperlink r:id="rId1">
      <w:r w:rsidRPr="00405B56">
        <w:rPr>
          <w:color w:val="0563C1"/>
          <w:sz w:val="16"/>
          <w:u w:val="single"/>
          <w:lang w:val="en-US"/>
        </w:rPr>
        <w:t>https://office-kiitos.biz/service/expo_booster/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B78AD" w14:textId="77777777" w:rsidR="002459CC" w:rsidRDefault="002459CC" w:rsidP="00035C08">
      <w:r>
        <w:separator/>
      </w:r>
    </w:p>
  </w:footnote>
  <w:footnote w:type="continuationSeparator" w:id="0">
    <w:p w14:paraId="486BAD8A" w14:textId="77777777" w:rsidR="002459CC" w:rsidRDefault="002459CC" w:rsidP="00035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28BD" w14:textId="77777777" w:rsidR="00187FBA" w:rsidRPr="00F21E2B" w:rsidRDefault="00187FBA" w:rsidP="00035C08">
    <w:pPr>
      <w:pStyle w:val="a5"/>
      <w:rPr>
        <w:rFonts w:ascii="Meiryo UI" w:eastAsia="Meiryo UI" w:hAnsi="Meiryo UI" w:cs="Meiryo UI"/>
        <w:sz w:val="18"/>
      </w:rPr>
    </w:pPr>
    <w:r>
      <w:ptab w:relativeTo="margin" w:alignment="center" w:leader="none"/>
    </w:r>
    <w:r>
      <w:ptab w:relativeTo="margin" w:alignment="right" w:leader="none"/>
    </w:r>
    <w:r>
      <w:rPr>
        <w:noProof/>
      </w:rPr>
      <w:t xml:space="preserve"> </w:t>
    </w:r>
    <w:r>
      <w:rPr>
        <w:noProof/>
      </w:rPr>
      <w:drawing>
        <wp:inline distT="0" distB="0" distL="0" distR="0" wp14:anchorId="1A04448B" wp14:editId="30C63561">
          <wp:extent cx="1227455" cy="419100"/>
          <wp:effectExtent l="0" t="0" r="0" b="0"/>
          <wp:docPr id="2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IITO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47" b="21661"/>
                  <a:stretch/>
                </pic:blipFill>
                <pic:spPr bwMode="auto">
                  <a:xfrm>
                    <a:off x="0" y="0"/>
                    <a:ext cx="1227455" cy="419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3384ED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A3E83"/>
    <w:multiLevelType w:val="multilevel"/>
    <w:tmpl w:val="CCFEB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B3A16"/>
    <w:multiLevelType w:val="multilevel"/>
    <w:tmpl w:val="5AB0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027D7"/>
    <w:multiLevelType w:val="multilevel"/>
    <w:tmpl w:val="468E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12EC7"/>
    <w:multiLevelType w:val="multilevel"/>
    <w:tmpl w:val="88EE9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6E3835"/>
    <w:multiLevelType w:val="multilevel"/>
    <w:tmpl w:val="EB1C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8C1C7F"/>
    <w:multiLevelType w:val="multilevel"/>
    <w:tmpl w:val="C71C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05CBC"/>
    <w:multiLevelType w:val="hybridMultilevel"/>
    <w:tmpl w:val="AA82B978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873" w:hanging="440"/>
      </w:pPr>
    </w:lvl>
    <w:lvl w:ilvl="2" w:tplc="FFFFFFFF" w:tentative="1">
      <w:start w:val="1"/>
      <w:numFmt w:val="decimalEnclosedCircle"/>
      <w:lvlText w:val="%3"/>
      <w:lvlJc w:val="left"/>
      <w:pPr>
        <w:ind w:left="2313" w:hanging="440"/>
      </w:pPr>
    </w:lvl>
    <w:lvl w:ilvl="3" w:tplc="FFFFFFFF" w:tentative="1">
      <w:start w:val="1"/>
      <w:numFmt w:val="decimal"/>
      <w:lvlText w:val="%4."/>
      <w:lvlJc w:val="left"/>
      <w:pPr>
        <w:ind w:left="2753" w:hanging="440"/>
      </w:pPr>
    </w:lvl>
    <w:lvl w:ilvl="4" w:tplc="FFFFFFFF" w:tentative="1">
      <w:start w:val="1"/>
      <w:numFmt w:val="aiueoFullWidth"/>
      <w:lvlText w:val="(%5)"/>
      <w:lvlJc w:val="left"/>
      <w:pPr>
        <w:ind w:left="3193" w:hanging="440"/>
      </w:pPr>
    </w:lvl>
    <w:lvl w:ilvl="5" w:tplc="FFFFFFFF" w:tentative="1">
      <w:start w:val="1"/>
      <w:numFmt w:val="decimalEnclosedCircle"/>
      <w:lvlText w:val="%6"/>
      <w:lvlJc w:val="left"/>
      <w:pPr>
        <w:ind w:left="3633" w:hanging="440"/>
      </w:pPr>
    </w:lvl>
    <w:lvl w:ilvl="6" w:tplc="FFFFFFFF" w:tentative="1">
      <w:start w:val="1"/>
      <w:numFmt w:val="decimal"/>
      <w:lvlText w:val="%7."/>
      <w:lvlJc w:val="left"/>
      <w:pPr>
        <w:ind w:left="4073" w:hanging="440"/>
      </w:pPr>
    </w:lvl>
    <w:lvl w:ilvl="7" w:tplc="FFFFFFFF" w:tentative="1">
      <w:start w:val="1"/>
      <w:numFmt w:val="aiueoFullWidth"/>
      <w:lvlText w:val="(%8)"/>
      <w:lvlJc w:val="left"/>
      <w:pPr>
        <w:ind w:left="4513" w:hanging="440"/>
      </w:pPr>
    </w:lvl>
    <w:lvl w:ilvl="8" w:tplc="FFFFFFFF" w:tentative="1">
      <w:start w:val="1"/>
      <w:numFmt w:val="decimalEnclosedCircle"/>
      <w:lvlText w:val="%9"/>
      <w:lvlJc w:val="left"/>
      <w:pPr>
        <w:ind w:left="4953" w:hanging="440"/>
      </w:pPr>
    </w:lvl>
  </w:abstractNum>
  <w:abstractNum w:abstractNumId="8" w15:restartNumberingAfterBreak="0">
    <w:nsid w:val="1D7D7B89"/>
    <w:multiLevelType w:val="hybridMultilevel"/>
    <w:tmpl w:val="4E42CE22"/>
    <w:lvl w:ilvl="0" w:tplc="8CC262D0">
      <w:numFmt w:val="bullet"/>
      <w:lvlText w:val="•"/>
      <w:lvlJc w:val="left"/>
      <w:pPr>
        <w:ind w:left="840" w:hanging="840"/>
      </w:pPr>
      <w:rPr>
        <w:rFonts w:ascii="游ゴシック Medium" w:eastAsia="游ゴシック Medium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0505DE4"/>
    <w:multiLevelType w:val="hybridMultilevel"/>
    <w:tmpl w:val="701E8C8A"/>
    <w:lvl w:ilvl="0" w:tplc="B3E2950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0" w15:restartNumberingAfterBreak="0">
    <w:nsid w:val="28447263"/>
    <w:multiLevelType w:val="hybridMultilevel"/>
    <w:tmpl w:val="0A688586"/>
    <w:lvl w:ilvl="0" w:tplc="97C4A3D8">
      <w:start w:val="10"/>
      <w:numFmt w:val="bullet"/>
      <w:lvlText w:val="□"/>
      <w:lvlJc w:val="left"/>
      <w:pPr>
        <w:ind w:left="720" w:hanging="360"/>
      </w:pPr>
      <w:rPr>
        <w:rFonts w:ascii="游ゴシック Medium" w:eastAsia="游ゴシック Medium" w:hAnsi="游ゴシック Medium" w:cstheme="minorBidi" w:hint="eastAsia"/>
      </w:rPr>
    </w:lvl>
    <w:lvl w:ilvl="1" w:tplc="0409000B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1" w15:restartNumberingAfterBreak="0">
    <w:nsid w:val="2E1C21C0"/>
    <w:multiLevelType w:val="multilevel"/>
    <w:tmpl w:val="15E0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45360B"/>
    <w:multiLevelType w:val="multilevel"/>
    <w:tmpl w:val="05F0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F7088D"/>
    <w:multiLevelType w:val="multilevel"/>
    <w:tmpl w:val="9A44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E1E11"/>
    <w:multiLevelType w:val="multilevel"/>
    <w:tmpl w:val="5256F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2614A"/>
    <w:multiLevelType w:val="multilevel"/>
    <w:tmpl w:val="3F7A8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A41653"/>
    <w:multiLevelType w:val="multilevel"/>
    <w:tmpl w:val="34CE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51C3E"/>
    <w:multiLevelType w:val="multilevel"/>
    <w:tmpl w:val="EA8694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1A330D"/>
    <w:multiLevelType w:val="multilevel"/>
    <w:tmpl w:val="69CE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5A2B9E"/>
    <w:multiLevelType w:val="multilevel"/>
    <w:tmpl w:val="34E2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526AB2"/>
    <w:multiLevelType w:val="hybridMultilevel"/>
    <w:tmpl w:val="EBEEC462"/>
    <w:lvl w:ilvl="0" w:tplc="81B21FDE">
      <w:start w:val="1"/>
      <w:numFmt w:val="bullet"/>
      <w:lvlText w:val="●"/>
      <w:lvlJc w:val="left"/>
      <w:pPr>
        <w:ind w:left="720" w:hanging="360"/>
      </w:pPr>
    </w:lvl>
    <w:lvl w:ilvl="1" w:tplc="CF30DDD4">
      <w:start w:val="1"/>
      <w:numFmt w:val="bullet"/>
      <w:lvlText w:val="○"/>
      <w:lvlJc w:val="left"/>
      <w:pPr>
        <w:ind w:left="1440" w:hanging="360"/>
      </w:pPr>
    </w:lvl>
    <w:lvl w:ilvl="2" w:tplc="8B4676C4">
      <w:start w:val="1"/>
      <w:numFmt w:val="bullet"/>
      <w:lvlText w:val="■"/>
      <w:lvlJc w:val="left"/>
      <w:pPr>
        <w:ind w:left="2160" w:hanging="360"/>
      </w:pPr>
    </w:lvl>
    <w:lvl w:ilvl="3" w:tplc="A9FCAE68">
      <w:start w:val="1"/>
      <w:numFmt w:val="bullet"/>
      <w:lvlText w:val="●"/>
      <w:lvlJc w:val="left"/>
      <w:pPr>
        <w:ind w:left="2880" w:hanging="360"/>
      </w:pPr>
    </w:lvl>
    <w:lvl w:ilvl="4" w:tplc="37C4DA4A">
      <w:start w:val="1"/>
      <w:numFmt w:val="bullet"/>
      <w:lvlText w:val="○"/>
      <w:lvlJc w:val="left"/>
      <w:pPr>
        <w:ind w:left="3600" w:hanging="360"/>
      </w:pPr>
    </w:lvl>
    <w:lvl w:ilvl="5" w:tplc="FC503B46">
      <w:start w:val="1"/>
      <w:numFmt w:val="bullet"/>
      <w:lvlText w:val="■"/>
      <w:lvlJc w:val="left"/>
      <w:pPr>
        <w:ind w:left="4320" w:hanging="360"/>
      </w:pPr>
    </w:lvl>
    <w:lvl w:ilvl="6" w:tplc="7184652C">
      <w:start w:val="1"/>
      <w:numFmt w:val="bullet"/>
      <w:lvlText w:val="●"/>
      <w:lvlJc w:val="left"/>
      <w:pPr>
        <w:ind w:left="5040" w:hanging="360"/>
      </w:pPr>
    </w:lvl>
    <w:lvl w:ilvl="7" w:tplc="BA60A1BC">
      <w:start w:val="1"/>
      <w:numFmt w:val="bullet"/>
      <w:lvlText w:val="●"/>
      <w:lvlJc w:val="left"/>
      <w:pPr>
        <w:ind w:left="5760" w:hanging="360"/>
      </w:pPr>
    </w:lvl>
    <w:lvl w:ilvl="8" w:tplc="34C6D654">
      <w:start w:val="1"/>
      <w:numFmt w:val="bullet"/>
      <w:lvlText w:val="●"/>
      <w:lvlJc w:val="left"/>
      <w:pPr>
        <w:ind w:left="6480" w:hanging="360"/>
      </w:pPr>
    </w:lvl>
  </w:abstractNum>
  <w:abstractNum w:abstractNumId="21" w15:restartNumberingAfterBreak="0">
    <w:nsid w:val="4763528A"/>
    <w:multiLevelType w:val="multilevel"/>
    <w:tmpl w:val="5F84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244B2"/>
    <w:multiLevelType w:val="multilevel"/>
    <w:tmpl w:val="8B1C50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7F549D"/>
    <w:multiLevelType w:val="multilevel"/>
    <w:tmpl w:val="A930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F45C80"/>
    <w:multiLevelType w:val="hybridMultilevel"/>
    <w:tmpl w:val="AA82B978"/>
    <w:lvl w:ilvl="0" w:tplc="527E410A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73" w:hanging="440"/>
      </w:pPr>
    </w:lvl>
    <w:lvl w:ilvl="2" w:tplc="04090011" w:tentative="1">
      <w:start w:val="1"/>
      <w:numFmt w:val="decimalEnclosedCircle"/>
      <w:lvlText w:val="%3"/>
      <w:lvlJc w:val="left"/>
      <w:pPr>
        <w:ind w:left="2313" w:hanging="440"/>
      </w:pPr>
    </w:lvl>
    <w:lvl w:ilvl="3" w:tplc="0409000F" w:tentative="1">
      <w:start w:val="1"/>
      <w:numFmt w:val="decimal"/>
      <w:lvlText w:val="%4."/>
      <w:lvlJc w:val="left"/>
      <w:pPr>
        <w:ind w:left="2753" w:hanging="440"/>
      </w:pPr>
    </w:lvl>
    <w:lvl w:ilvl="4" w:tplc="04090017" w:tentative="1">
      <w:start w:val="1"/>
      <w:numFmt w:val="aiueoFullWidth"/>
      <w:lvlText w:val="(%5)"/>
      <w:lvlJc w:val="left"/>
      <w:pPr>
        <w:ind w:left="3193" w:hanging="44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40"/>
      </w:pPr>
    </w:lvl>
    <w:lvl w:ilvl="6" w:tplc="0409000F" w:tentative="1">
      <w:start w:val="1"/>
      <w:numFmt w:val="decimal"/>
      <w:lvlText w:val="%7."/>
      <w:lvlJc w:val="left"/>
      <w:pPr>
        <w:ind w:left="4073" w:hanging="440"/>
      </w:pPr>
    </w:lvl>
    <w:lvl w:ilvl="7" w:tplc="04090017" w:tentative="1">
      <w:start w:val="1"/>
      <w:numFmt w:val="aiueoFullWidth"/>
      <w:lvlText w:val="(%8)"/>
      <w:lvlJc w:val="left"/>
      <w:pPr>
        <w:ind w:left="4513" w:hanging="440"/>
      </w:pPr>
    </w:lvl>
    <w:lvl w:ilvl="8" w:tplc="04090011" w:tentative="1">
      <w:start w:val="1"/>
      <w:numFmt w:val="decimalEnclosedCircle"/>
      <w:lvlText w:val="%9"/>
      <w:lvlJc w:val="left"/>
      <w:pPr>
        <w:ind w:left="4953" w:hanging="440"/>
      </w:pPr>
    </w:lvl>
  </w:abstractNum>
  <w:abstractNum w:abstractNumId="25" w15:restartNumberingAfterBreak="0">
    <w:nsid w:val="5C822F4E"/>
    <w:multiLevelType w:val="hybridMultilevel"/>
    <w:tmpl w:val="F90CE7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D9A16CE"/>
    <w:multiLevelType w:val="hybridMultilevel"/>
    <w:tmpl w:val="A57AA320"/>
    <w:lvl w:ilvl="0" w:tplc="77D256DC">
      <w:start w:val="1"/>
      <w:numFmt w:val="decimalEnclosedCircle"/>
      <w:lvlText w:val="%1"/>
      <w:lvlJc w:val="left"/>
      <w:pPr>
        <w:ind w:left="120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7" w15:restartNumberingAfterBreak="0">
    <w:nsid w:val="5E3B5732"/>
    <w:multiLevelType w:val="multilevel"/>
    <w:tmpl w:val="C762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F53399"/>
    <w:multiLevelType w:val="hybridMultilevel"/>
    <w:tmpl w:val="C13E1C5C"/>
    <w:lvl w:ilvl="0" w:tplc="973A209C">
      <w:start w:val="5"/>
      <w:numFmt w:val="bullet"/>
      <w:lvlText w:val="-"/>
      <w:lvlJc w:val="left"/>
      <w:pPr>
        <w:ind w:left="1353" w:hanging="360"/>
      </w:pPr>
      <w:rPr>
        <w:rFonts w:ascii="游ゴシック Medium" w:eastAsia="游ゴシック Medium" w:hAnsi="游ゴシック Medium" w:cstheme="minorBidi" w:hint="eastAsia"/>
      </w:rPr>
    </w:lvl>
    <w:lvl w:ilvl="1" w:tplc="FFFFFFFF" w:tentative="1">
      <w:start w:val="1"/>
      <w:numFmt w:val="aiueoFullWidth"/>
      <w:lvlText w:val="(%2)"/>
      <w:lvlJc w:val="left"/>
      <w:pPr>
        <w:ind w:left="1873" w:hanging="440"/>
      </w:pPr>
    </w:lvl>
    <w:lvl w:ilvl="2" w:tplc="FFFFFFFF" w:tentative="1">
      <w:start w:val="1"/>
      <w:numFmt w:val="decimalEnclosedCircle"/>
      <w:lvlText w:val="%3"/>
      <w:lvlJc w:val="left"/>
      <w:pPr>
        <w:ind w:left="2313" w:hanging="440"/>
      </w:pPr>
    </w:lvl>
    <w:lvl w:ilvl="3" w:tplc="FFFFFFFF" w:tentative="1">
      <w:start w:val="1"/>
      <w:numFmt w:val="decimal"/>
      <w:lvlText w:val="%4."/>
      <w:lvlJc w:val="left"/>
      <w:pPr>
        <w:ind w:left="2753" w:hanging="440"/>
      </w:pPr>
    </w:lvl>
    <w:lvl w:ilvl="4" w:tplc="FFFFFFFF" w:tentative="1">
      <w:start w:val="1"/>
      <w:numFmt w:val="aiueoFullWidth"/>
      <w:lvlText w:val="(%5)"/>
      <w:lvlJc w:val="left"/>
      <w:pPr>
        <w:ind w:left="3193" w:hanging="440"/>
      </w:pPr>
    </w:lvl>
    <w:lvl w:ilvl="5" w:tplc="FFFFFFFF" w:tentative="1">
      <w:start w:val="1"/>
      <w:numFmt w:val="decimalEnclosedCircle"/>
      <w:lvlText w:val="%6"/>
      <w:lvlJc w:val="left"/>
      <w:pPr>
        <w:ind w:left="3633" w:hanging="440"/>
      </w:pPr>
    </w:lvl>
    <w:lvl w:ilvl="6" w:tplc="FFFFFFFF" w:tentative="1">
      <w:start w:val="1"/>
      <w:numFmt w:val="decimal"/>
      <w:lvlText w:val="%7."/>
      <w:lvlJc w:val="left"/>
      <w:pPr>
        <w:ind w:left="4073" w:hanging="440"/>
      </w:pPr>
    </w:lvl>
    <w:lvl w:ilvl="7" w:tplc="FFFFFFFF" w:tentative="1">
      <w:start w:val="1"/>
      <w:numFmt w:val="aiueoFullWidth"/>
      <w:lvlText w:val="(%8)"/>
      <w:lvlJc w:val="left"/>
      <w:pPr>
        <w:ind w:left="4513" w:hanging="440"/>
      </w:pPr>
    </w:lvl>
    <w:lvl w:ilvl="8" w:tplc="FFFFFFFF" w:tentative="1">
      <w:start w:val="1"/>
      <w:numFmt w:val="decimalEnclosedCircle"/>
      <w:lvlText w:val="%9"/>
      <w:lvlJc w:val="left"/>
      <w:pPr>
        <w:ind w:left="4953" w:hanging="440"/>
      </w:pPr>
    </w:lvl>
  </w:abstractNum>
  <w:abstractNum w:abstractNumId="29" w15:restartNumberingAfterBreak="0">
    <w:nsid w:val="5FD668C6"/>
    <w:multiLevelType w:val="multilevel"/>
    <w:tmpl w:val="66309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5308FE"/>
    <w:multiLevelType w:val="multilevel"/>
    <w:tmpl w:val="65D2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9211A5"/>
    <w:multiLevelType w:val="multilevel"/>
    <w:tmpl w:val="33ACD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3A3697"/>
    <w:multiLevelType w:val="multilevel"/>
    <w:tmpl w:val="1846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3403A1"/>
    <w:multiLevelType w:val="hybridMultilevel"/>
    <w:tmpl w:val="685E6900"/>
    <w:lvl w:ilvl="0" w:tplc="80CA6648">
      <w:numFmt w:val="bullet"/>
      <w:lvlText w:val="・"/>
      <w:lvlJc w:val="left"/>
      <w:pPr>
        <w:ind w:left="1200" w:hanging="360"/>
      </w:pPr>
      <w:rPr>
        <w:rFonts w:ascii="游ゴシック Medium" w:eastAsia="游ゴシック Medium" w:hAnsi="游ゴシック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34" w15:restartNumberingAfterBreak="0">
    <w:nsid w:val="6C7D47E7"/>
    <w:multiLevelType w:val="multilevel"/>
    <w:tmpl w:val="497E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BE7445"/>
    <w:multiLevelType w:val="multilevel"/>
    <w:tmpl w:val="81A6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474E37"/>
    <w:multiLevelType w:val="hybridMultilevel"/>
    <w:tmpl w:val="CE3676C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7" w15:restartNumberingAfterBreak="0">
    <w:nsid w:val="6FF96839"/>
    <w:multiLevelType w:val="hybridMultilevel"/>
    <w:tmpl w:val="506E1E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702F0E25"/>
    <w:multiLevelType w:val="multilevel"/>
    <w:tmpl w:val="ABC09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7627DE"/>
    <w:multiLevelType w:val="multilevel"/>
    <w:tmpl w:val="5DB2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3A31A6"/>
    <w:multiLevelType w:val="hybridMultilevel"/>
    <w:tmpl w:val="302A0D10"/>
    <w:lvl w:ilvl="0" w:tplc="FF9EDC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77EF52DA"/>
    <w:multiLevelType w:val="multilevel"/>
    <w:tmpl w:val="6928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75637F"/>
    <w:multiLevelType w:val="hybridMultilevel"/>
    <w:tmpl w:val="EA5A2684"/>
    <w:lvl w:ilvl="0" w:tplc="E1727DA8">
      <w:start w:val="1"/>
      <w:numFmt w:val="bullet"/>
      <w:pStyle w:val="4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973A209C">
      <w:start w:val="5"/>
      <w:numFmt w:val="bullet"/>
      <w:lvlText w:val="-"/>
      <w:lvlJc w:val="left"/>
      <w:pPr>
        <w:ind w:left="800" w:hanging="360"/>
      </w:pPr>
      <w:rPr>
        <w:rFonts w:ascii="游ゴシック Medium" w:eastAsia="游ゴシック Medium" w:hAnsi="游ゴシック Medium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AD76CBF"/>
    <w:multiLevelType w:val="multilevel"/>
    <w:tmpl w:val="6B2622E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6016BC"/>
    <w:multiLevelType w:val="multilevel"/>
    <w:tmpl w:val="D5A6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EA6041"/>
    <w:multiLevelType w:val="multilevel"/>
    <w:tmpl w:val="BE84431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61162E"/>
    <w:multiLevelType w:val="hybridMultilevel"/>
    <w:tmpl w:val="F6305BAC"/>
    <w:lvl w:ilvl="0" w:tplc="04090001">
      <w:start w:val="1"/>
      <w:numFmt w:val="bullet"/>
      <w:lvlText w:val=""/>
      <w:lvlJc w:val="left"/>
      <w:pPr>
        <w:ind w:left="1353" w:hanging="36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1873" w:hanging="440"/>
      </w:pPr>
    </w:lvl>
    <w:lvl w:ilvl="2" w:tplc="FFFFFFFF" w:tentative="1">
      <w:start w:val="1"/>
      <w:numFmt w:val="decimalEnclosedCircle"/>
      <w:lvlText w:val="%3"/>
      <w:lvlJc w:val="left"/>
      <w:pPr>
        <w:ind w:left="2313" w:hanging="440"/>
      </w:pPr>
    </w:lvl>
    <w:lvl w:ilvl="3" w:tplc="FFFFFFFF" w:tentative="1">
      <w:start w:val="1"/>
      <w:numFmt w:val="decimal"/>
      <w:lvlText w:val="%4."/>
      <w:lvlJc w:val="left"/>
      <w:pPr>
        <w:ind w:left="2753" w:hanging="440"/>
      </w:pPr>
    </w:lvl>
    <w:lvl w:ilvl="4" w:tplc="FFFFFFFF" w:tentative="1">
      <w:start w:val="1"/>
      <w:numFmt w:val="aiueoFullWidth"/>
      <w:lvlText w:val="(%5)"/>
      <w:lvlJc w:val="left"/>
      <w:pPr>
        <w:ind w:left="3193" w:hanging="440"/>
      </w:pPr>
    </w:lvl>
    <w:lvl w:ilvl="5" w:tplc="FFFFFFFF" w:tentative="1">
      <w:start w:val="1"/>
      <w:numFmt w:val="decimalEnclosedCircle"/>
      <w:lvlText w:val="%6"/>
      <w:lvlJc w:val="left"/>
      <w:pPr>
        <w:ind w:left="3633" w:hanging="440"/>
      </w:pPr>
    </w:lvl>
    <w:lvl w:ilvl="6" w:tplc="FFFFFFFF" w:tentative="1">
      <w:start w:val="1"/>
      <w:numFmt w:val="decimal"/>
      <w:lvlText w:val="%7."/>
      <w:lvlJc w:val="left"/>
      <w:pPr>
        <w:ind w:left="4073" w:hanging="440"/>
      </w:pPr>
    </w:lvl>
    <w:lvl w:ilvl="7" w:tplc="FFFFFFFF" w:tentative="1">
      <w:start w:val="1"/>
      <w:numFmt w:val="aiueoFullWidth"/>
      <w:lvlText w:val="(%8)"/>
      <w:lvlJc w:val="left"/>
      <w:pPr>
        <w:ind w:left="4513" w:hanging="440"/>
      </w:pPr>
    </w:lvl>
    <w:lvl w:ilvl="8" w:tplc="FFFFFFFF" w:tentative="1">
      <w:start w:val="1"/>
      <w:numFmt w:val="decimalEnclosedCircle"/>
      <w:lvlText w:val="%9"/>
      <w:lvlJc w:val="left"/>
      <w:pPr>
        <w:ind w:left="4953" w:hanging="440"/>
      </w:pPr>
    </w:lvl>
  </w:abstractNum>
  <w:num w:numId="1" w16cid:durableId="1518277844">
    <w:abstractNumId w:val="19"/>
  </w:num>
  <w:num w:numId="2" w16cid:durableId="114250212">
    <w:abstractNumId w:val="12"/>
  </w:num>
  <w:num w:numId="3" w16cid:durableId="84427235">
    <w:abstractNumId w:val="34"/>
  </w:num>
  <w:num w:numId="4" w16cid:durableId="143200633">
    <w:abstractNumId w:val="30"/>
  </w:num>
  <w:num w:numId="5" w16cid:durableId="1390223045">
    <w:abstractNumId w:val="44"/>
  </w:num>
  <w:num w:numId="6" w16cid:durableId="500970134">
    <w:abstractNumId w:val="11"/>
  </w:num>
  <w:num w:numId="7" w16cid:durableId="1268806453">
    <w:abstractNumId w:val="32"/>
  </w:num>
  <w:num w:numId="8" w16cid:durableId="944382550">
    <w:abstractNumId w:val="1"/>
  </w:num>
  <w:num w:numId="9" w16cid:durableId="1068071445">
    <w:abstractNumId w:val="41"/>
  </w:num>
  <w:num w:numId="10" w16cid:durableId="75789039">
    <w:abstractNumId w:val="21"/>
  </w:num>
  <w:num w:numId="11" w16cid:durableId="791434391">
    <w:abstractNumId w:val="4"/>
  </w:num>
  <w:num w:numId="12" w16cid:durableId="989868687">
    <w:abstractNumId w:val="25"/>
  </w:num>
  <w:num w:numId="13" w16cid:durableId="595481754">
    <w:abstractNumId w:val="36"/>
  </w:num>
  <w:num w:numId="14" w16cid:durableId="574820720">
    <w:abstractNumId w:val="15"/>
  </w:num>
  <w:num w:numId="15" w16cid:durableId="1611083005">
    <w:abstractNumId w:val="14"/>
  </w:num>
  <w:num w:numId="16" w16cid:durableId="487743719">
    <w:abstractNumId w:val="6"/>
  </w:num>
  <w:num w:numId="17" w16cid:durableId="1088967036">
    <w:abstractNumId w:val="18"/>
  </w:num>
  <w:num w:numId="18" w16cid:durableId="95290553">
    <w:abstractNumId w:val="23"/>
  </w:num>
  <w:num w:numId="19" w16cid:durableId="266693385">
    <w:abstractNumId w:val="29"/>
  </w:num>
  <w:num w:numId="20" w16cid:durableId="603617474">
    <w:abstractNumId w:val="39"/>
  </w:num>
  <w:num w:numId="21" w16cid:durableId="1200050540">
    <w:abstractNumId w:val="17"/>
  </w:num>
  <w:num w:numId="22" w16cid:durableId="1575779185">
    <w:abstractNumId w:val="35"/>
  </w:num>
  <w:num w:numId="23" w16cid:durableId="198667718">
    <w:abstractNumId w:val="31"/>
  </w:num>
  <w:num w:numId="24" w16cid:durableId="799229133">
    <w:abstractNumId w:val="2"/>
  </w:num>
  <w:num w:numId="25" w16cid:durableId="859439810">
    <w:abstractNumId w:val="16"/>
  </w:num>
  <w:num w:numId="26" w16cid:durableId="151718753">
    <w:abstractNumId w:val="38"/>
  </w:num>
  <w:num w:numId="27" w16cid:durableId="423841888">
    <w:abstractNumId w:val="5"/>
  </w:num>
  <w:num w:numId="28" w16cid:durableId="245458367">
    <w:abstractNumId w:val="13"/>
  </w:num>
  <w:num w:numId="29" w16cid:durableId="2058582039">
    <w:abstractNumId w:val="3"/>
  </w:num>
  <w:num w:numId="30" w16cid:durableId="2093887303">
    <w:abstractNumId w:val="27"/>
  </w:num>
  <w:num w:numId="31" w16cid:durableId="1546063481">
    <w:abstractNumId w:val="45"/>
  </w:num>
  <w:num w:numId="32" w16cid:durableId="820655515">
    <w:abstractNumId w:val="43"/>
  </w:num>
  <w:num w:numId="33" w16cid:durableId="283738098">
    <w:abstractNumId w:val="10"/>
  </w:num>
  <w:num w:numId="34" w16cid:durableId="1365056281">
    <w:abstractNumId w:val="22"/>
  </w:num>
  <w:num w:numId="35" w16cid:durableId="2106608337">
    <w:abstractNumId w:val="42"/>
  </w:num>
  <w:num w:numId="36" w16cid:durableId="5596084">
    <w:abstractNumId w:val="8"/>
  </w:num>
  <w:num w:numId="37" w16cid:durableId="1565527246">
    <w:abstractNumId w:val="0"/>
  </w:num>
  <w:num w:numId="38" w16cid:durableId="1460764224">
    <w:abstractNumId w:val="26"/>
  </w:num>
  <w:num w:numId="39" w16cid:durableId="690574633">
    <w:abstractNumId w:val="9"/>
  </w:num>
  <w:num w:numId="40" w16cid:durableId="1910772961">
    <w:abstractNumId w:val="24"/>
  </w:num>
  <w:num w:numId="41" w16cid:durableId="1841774272">
    <w:abstractNumId w:val="7"/>
  </w:num>
  <w:num w:numId="42" w16cid:durableId="1360550350">
    <w:abstractNumId w:val="20"/>
  </w:num>
  <w:num w:numId="43" w16cid:durableId="169490078">
    <w:abstractNumId w:val="46"/>
  </w:num>
  <w:num w:numId="44" w16cid:durableId="1059398043">
    <w:abstractNumId w:val="28"/>
  </w:num>
  <w:num w:numId="45" w16cid:durableId="201136319">
    <w:abstractNumId w:val="40"/>
  </w:num>
  <w:num w:numId="46" w16cid:durableId="1855731251">
    <w:abstractNumId w:val="37"/>
  </w:num>
  <w:num w:numId="47" w16cid:durableId="12368163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8AE"/>
    <w:rsid w:val="00004059"/>
    <w:rsid w:val="0001302D"/>
    <w:rsid w:val="00013E06"/>
    <w:rsid w:val="00015A68"/>
    <w:rsid w:val="00016C2A"/>
    <w:rsid w:val="0003245B"/>
    <w:rsid w:val="00035228"/>
    <w:rsid w:val="00035C08"/>
    <w:rsid w:val="00036506"/>
    <w:rsid w:val="000367F5"/>
    <w:rsid w:val="00036E94"/>
    <w:rsid w:val="0004077A"/>
    <w:rsid w:val="0004383F"/>
    <w:rsid w:val="00043A02"/>
    <w:rsid w:val="0004448E"/>
    <w:rsid w:val="00044C32"/>
    <w:rsid w:val="00045A43"/>
    <w:rsid w:val="00060316"/>
    <w:rsid w:val="0006505E"/>
    <w:rsid w:val="000766D4"/>
    <w:rsid w:val="000803BC"/>
    <w:rsid w:val="00082972"/>
    <w:rsid w:val="000904F9"/>
    <w:rsid w:val="00090683"/>
    <w:rsid w:val="00091013"/>
    <w:rsid w:val="00094C80"/>
    <w:rsid w:val="000956BF"/>
    <w:rsid w:val="00096802"/>
    <w:rsid w:val="00097101"/>
    <w:rsid w:val="000A04D3"/>
    <w:rsid w:val="000A1878"/>
    <w:rsid w:val="000A51CC"/>
    <w:rsid w:val="000B16D5"/>
    <w:rsid w:val="000B6689"/>
    <w:rsid w:val="000C31C8"/>
    <w:rsid w:val="000D11FE"/>
    <w:rsid w:val="000D49B0"/>
    <w:rsid w:val="000D4B13"/>
    <w:rsid w:val="000D76C4"/>
    <w:rsid w:val="000E0BF1"/>
    <w:rsid w:val="000E1566"/>
    <w:rsid w:val="000E591E"/>
    <w:rsid w:val="00103343"/>
    <w:rsid w:val="001036E7"/>
    <w:rsid w:val="0010729A"/>
    <w:rsid w:val="00117C27"/>
    <w:rsid w:val="001204EC"/>
    <w:rsid w:val="00120BDA"/>
    <w:rsid w:val="001306C6"/>
    <w:rsid w:val="00131096"/>
    <w:rsid w:val="00135EEF"/>
    <w:rsid w:val="001368CE"/>
    <w:rsid w:val="001405CF"/>
    <w:rsid w:val="00141A11"/>
    <w:rsid w:val="001432C1"/>
    <w:rsid w:val="00144C57"/>
    <w:rsid w:val="00146545"/>
    <w:rsid w:val="00152680"/>
    <w:rsid w:val="001541A8"/>
    <w:rsid w:val="00155636"/>
    <w:rsid w:val="001562EB"/>
    <w:rsid w:val="00162BF1"/>
    <w:rsid w:val="001656B4"/>
    <w:rsid w:val="001677E6"/>
    <w:rsid w:val="00171280"/>
    <w:rsid w:val="00171DE9"/>
    <w:rsid w:val="00174CDF"/>
    <w:rsid w:val="0018614D"/>
    <w:rsid w:val="001863E7"/>
    <w:rsid w:val="00187FBA"/>
    <w:rsid w:val="001918E1"/>
    <w:rsid w:val="00197FEC"/>
    <w:rsid w:val="001A1528"/>
    <w:rsid w:val="001A1FFD"/>
    <w:rsid w:val="001A5C7E"/>
    <w:rsid w:val="001A76CA"/>
    <w:rsid w:val="001B0546"/>
    <w:rsid w:val="001B0EB3"/>
    <w:rsid w:val="001B3AD9"/>
    <w:rsid w:val="001B4198"/>
    <w:rsid w:val="001B43CC"/>
    <w:rsid w:val="001C0120"/>
    <w:rsid w:val="001C0552"/>
    <w:rsid w:val="001C357E"/>
    <w:rsid w:val="001C39E8"/>
    <w:rsid w:val="001C4E0C"/>
    <w:rsid w:val="001C5B01"/>
    <w:rsid w:val="001C7492"/>
    <w:rsid w:val="001D7222"/>
    <w:rsid w:val="001D755D"/>
    <w:rsid w:val="001E201E"/>
    <w:rsid w:val="001E4D1E"/>
    <w:rsid w:val="001E625E"/>
    <w:rsid w:val="001F1B62"/>
    <w:rsid w:val="001F5823"/>
    <w:rsid w:val="0020440D"/>
    <w:rsid w:val="0020505F"/>
    <w:rsid w:val="0020744A"/>
    <w:rsid w:val="00213D22"/>
    <w:rsid w:val="00222C19"/>
    <w:rsid w:val="002230A2"/>
    <w:rsid w:val="00242190"/>
    <w:rsid w:val="002451D1"/>
    <w:rsid w:val="002459CC"/>
    <w:rsid w:val="00245B13"/>
    <w:rsid w:val="00250BD6"/>
    <w:rsid w:val="0025318B"/>
    <w:rsid w:val="00260587"/>
    <w:rsid w:val="00261214"/>
    <w:rsid w:val="002861B5"/>
    <w:rsid w:val="002876E7"/>
    <w:rsid w:val="002929FA"/>
    <w:rsid w:val="002A03F5"/>
    <w:rsid w:val="002A317C"/>
    <w:rsid w:val="002B3C98"/>
    <w:rsid w:val="002B5DE8"/>
    <w:rsid w:val="002B64B5"/>
    <w:rsid w:val="002C2093"/>
    <w:rsid w:val="002D03D1"/>
    <w:rsid w:val="002D1D40"/>
    <w:rsid w:val="002D390B"/>
    <w:rsid w:val="002E0C2B"/>
    <w:rsid w:val="002E16B9"/>
    <w:rsid w:val="002E1C02"/>
    <w:rsid w:val="002F041F"/>
    <w:rsid w:val="002F3CD4"/>
    <w:rsid w:val="00306056"/>
    <w:rsid w:val="00311137"/>
    <w:rsid w:val="00314991"/>
    <w:rsid w:val="00320BE7"/>
    <w:rsid w:val="00320D23"/>
    <w:rsid w:val="0032230C"/>
    <w:rsid w:val="0032292A"/>
    <w:rsid w:val="00337021"/>
    <w:rsid w:val="00342741"/>
    <w:rsid w:val="00346E7D"/>
    <w:rsid w:val="00347ECF"/>
    <w:rsid w:val="00360F60"/>
    <w:rsid w:val="003623C4"/>
    <w:rsid w:val="00365B7A"/>
    <w:rsid w:val="00370855"/>
    <w:rsid w:val="00375E5F"/>
    <w:rsid w:val="00380BD7"/>
    <w:rsid w:val="00380F99"/>
    <w:rsid w:val="00381A38"/>
    <w:rsid w:val="00385410"/>
    <w:rsid w:val="00391731"/>
    <w:rsid w:val="003970F0"/>
    <w:rsid w:val="003A0C75"/>
    <w:rsid w:val="003A2AD3"/>
    <w:rsid w:val="003A6C1A"/>
    <w:rsid w:val="003C1D36"/>
    <w:rsid w:val="003C6B61"/>
    <w:rsid w:val="003C6CB1"/>
    <w:rsid w:val="003C7EBC"/>
    <w:rsid w:val="003D34A2"/>
    <w:rsid w:val="003D38EE"/>
    <w:rsid w:val="003D54DB"/>
    <w:rsid w:val="003E11FB"/>
    <w:rsid w:val="003E1B0F"/>
    <w:rsid w:val="003E7AAB"/>
    <w:rsid w:val="003F3107"/>
    <w:rsid w:val="003F331B"/>
    <w:rsid w:val="003F4775"/>
    <w:rsid w:val="00404464"/>
    <w:rsid w:val="00405B56"/>
    <w:rsid w:val="00407BF9"/>
    <w:rsid w:val="00413EE9"/>
    <w:rsid w:val="00417AEF"/>
    <w:rsid w:val="00422717"/>
    <w:rsid w:val="004238CF"/>
    <w:rsid w:val="004241B7"/>
    <w:rsid w:val="004246E6"/>
    <w:rsid w:val="004251F8"/>
    <w:rsid w:val="004271B5"/>
    <w:rsid w:val="004273B3"/>
    <w:rsid w:val="00430BB9"/>
    <w:rsid w:val="00431A36"/>
    <w:rsid w:val="0044572C"/>
    <w:rsid w:val="004506D8"/>
    <w:rsid w:val="00453F1B"/>
    <w:rsid w:val="00454450"/>
    <w:rsid w:val="004601B0"/>
    <w:rsid w:val="00463139"/>
    <w:rsid w:val="004651A4"/>
    <w:rsid w:val="00466F39"/>
    <w:rsid w:val="00471585"/>
    <w:rsid w:val="00473081"/>
    <w:rsid w:val="0047595E"/>
    <w:rsid w:val="00476304"/>
    <w:rsid w:val="00476D1C"/>
    <w:rsid w:val="004773F1"/>
    <w:rsid w:val="00480F4C"/>
    <w:rsid w:val="004811FC"/>
    <w:rsid w:val="004827F7"/>
    <w:rsid w:val="0048468F"/>
    <w:rsid w:val="00486A7C"/>
    <w:rsid w:val="00492959"/>
    <w:rsid w:val="00493CC5"/>
    <w:rsid w:val="004A7648"/>
    <w:rsid w:val="004B6F0D"/>
    <w:rsid w:val="004D04B4"/>
    <w:rsid w:val="004E3255"/>
    <w:rsid w:val="004E352E"/>
    <w:rsid w:val="004E6062"/>
    <w:rsid w:val="004E641C"/>
    <w:rsid w:val="004F082F"/>
    <w:rsid w:val="004F5BE0"/>
    <w:rsid w:val="004F5D72"/>
    <w:rsid w:val="005036B3"/>
    <w:rsid w:val="00505206"/>
    <w:rsid w:val="00515FFE"/>
    <w:rsid w:val="00517B97"/>
    <w:rsid w:val="0052144A"/>
    <w:rsid w:val="005301DB"/>
    <w:rsid w:val="00531834"/>
    <w:rsid w:val="00536730"/>
    <w:rsid w:val="00545962"/>
    <w:rsid w:val="00555105"/>
    <w:rsid w:val="00557B31"/>
    <w:rsid w:val="00557CA4"/>
    <w:rsid w:val="00560CB5"/>
    <w:rsid w:val="005675B5"/>
    <w:rsid w:val="00570832"/>
    <w:rsid w:val="005732D8"/>
    <w:rsid w:val="00574EDF"/>
    <w:rsid w:val="005772C3"/>
    <w:rsid w:val="00580036"/>
    <w:rsid w:val="00581405"/>
    <w:rsid w:val="00591A50"/>
    <w:rsid w:val="00593F98"/>
    <w:rsid w:val="00597391"/>
    <w:rsid w:val="005B688F"/>
    <w:rsid w:val="005B7034"/>
    <w:rsid w:val="005B7687"/>
    <w:rsid w:val="005C00B9"/>
    <w:rsid w:val="005C2A9B"/>
    <w:rsid w:val="005C36B5"/>
    <w:rsid w:val="005C61A8"/>
    <w:rsid w:val="005C73D8"/>
    <w:rsid w:val="005D2DC0"/>
    <w:rsid w:val="005E31C6"/>
    <w:rsid w:val="005E3544"/>
    <w:rsid w:val="005E432E"/>
    <w:rsid w:val="005E61C1"/>
    <w:rsid w:val="005F054C"/>
    <w:rsid w:val="005F2E4B"/>
    <w:rsid w:val="005F321E"/>
    <w:rsid w:val="005F34DD"/>
    <w:rsid w:val="005F423C"/>
    <w:rsid w:val="005F443E"/>
    <w:rsid w:val="00600631"/>
    <w:rsid w:val="00603E81"/>
    <w:rsid w:val="00607B07"/>
    <w:rsid w:val="0061032A"/>
    <w:rsid w:val="0061138D"/>
    <w:rsid w:val="0061580E"/>
    <w:rsid w:val="00615F27"/>
    <w:rsid w:val="006167AF"/>
    <w:rsid w:val="0062281A"/>
    <w:rsid w:val="006230C7"/>
    <w:rsid w:val="0062548F"/>
    <w:rsid w:val="0062616F"/>
    <w:rsid w:val="00626B88"/>
    <w:rsid w:val="0063142A"/>
    <w:rsid w:val="0063458B"/>
    <w:rsid w:val="006404DA"/>
    <w:rsid w:val="00640C15"/>
    <w:rsid w:val="00643AE1"/>
    <w:rsid w:val="006449C8"/>
    <w:rsid w:val="00654673"/>
    <w:rsid w:val="006557CB"/>
    <w:rsid w:val="0066107D"/>
    <w:rsid w:val="0066207B"/>
    <w:rsid w:val="0066265B"/>
    <w:rsid w:val="00663D52"/>
    <w:rsid w:val="00683EB0"/>
    <w:rsid w:val="0068522E"/>
    <w:rsid w:val="00694708"/>
    <w:rsid w:val="006A0073"/>
    <w:rsid w:val="006A1987"/>
    <w:rsid w:val="006A200A"/>
    <w:rsid w:val="006A5868"/>
    <w:rsid w:val="006A6582"/>
    <w:rsid w:val="006B03D1"/>
    <w:rsid w:val="006B0744"/>
    <w:rsid w:val="006B57B2"/>
    <w:rsid w:val="006C260F"/>
    <w:rsid w:val="006C6FC5"/>
    <w:rsid w:val="006D1AC4"/>
    <w:rsid w:val="006E3004"/>
    <w:rsid w:val="006F3077"/>
    <w:rsid w:val="006F35A5"/>
    <w:rsid w:val="006F614B"/>
    <w:rsid w:val="0070450A"/>
    <w:rsid w:val="00705E16"/>
    <w:rsid w:val="0070663A"/>
    <w:rsid w:val="00715CFF"/>
    <w:rsid w:val="00717536"/>
    <w:rsid w:val="00721CFE"/>
    <w:rsid w:val="00731A0C"/>
    <w:rsid w:val="0074012C"/>
    <w:rsid w:val="007456E3"/>
    <w:rsid w:val="00755915"/>
    <w:rsid w:val="0075672E"/>
    <w:rsid w:val="007601E7"/>
    <w:rsid w:val="00770FAD"/>
    <w:rsid w:val="00774C9C"/>
    <w:rsid w:val="00776959"/>
    <w:rsid w:val="00777211"/>
    <w:rsid w:val="007777B7"/>
    <w:rsid w:val="00782C78"/>
    <w:rsid w:val="00787B49"/>
    <w:rsid w:val="007919F6"/>
    <w:rsid w:val="00797479"/>
    <w:rsid w:val="007A0223"/>
    <w:rsid w:val="007A3E1F"/>
    <w:rsid w:val="007B0379"/>
    <w:rsid w:val="007B3453"/>
    <w:rsid w:val="007C2593"/>
    <w:rsid w:val="007D0873"/>
    <w:rsid w:val="007D7E31"/>
    <w:rsid w:val="007E090F"/>
    <w:rsid w:val="007E226F"/>
    <w:rsid w:val="007E6EA1"/>
    <w:rsid w:val="007E7B65"/>
    <w:rsid w:val="007F2E48"/>
    <w:rsid w:val="007F3454"/>
    <w:rsid w:val="007F4F7F"/>
    <w:rsid w:val="0080547D"/>
    <w:rsid w:val="00807C5A"/>
    <w:rsid w:val="00813C4F"/>
    <w:rsid w:val="00814706"/>
    <w:rsid w:val="0082161D"/>
    <w:rsid w:val="0082208A"/>
    <w:rsid w:val="00832469"/>
    <w:rsid w:val="00834E17"/>
    <w:rsid w:val="00844395"/>
    <w:rsid w:val="008505FF"/>
    <w:rsid w:val="00852B29"/>
    <w:rsid w:val="00853A5D"/>
    <w:rsid w:val="00854AC5"/>
    <w:rsid w:val="008571F6"/>
    <w:rsid w:val="00857DBB"/>
    <w:rsid w:val="0086025C"/>
    <w:rsid w:val="00861A1C"/>
    <w:rsid w:val="00864BA8"/>
    <w:rsid w:val="00866D77"/>
    <w:rsid w:val="00872232"/>
    <w:rsid w:val="008749CF"/>
    <w:rsid w:val="008800B2"/>
    <w:rsid w:val="008860B0"/>
    <w:rsid w:val="0089023E"/>
    <w:rsid w:val="00891CE8"/>
    <w:rsid w:val="00894902"/>
    <w:rsid w:val="008B21E8"/>
    <w:rsid w:val="008B2A9E"/>
    <w:rsid w:val="008B6EDA"/>
    <w:rsid w:val="008B6F5E"/>
    <w:rsid w:val="008C4C38"/>
    <w:rsid w:val="008D1B4A"/>
    <w:rsid w:val="008D1F4C"/>
    <w:rsid w:val="008D4130"/>
    <w:rsid w:val="008E0650"/>
    <w:rsid w:val="008F4255"/>
    <w:rsid w:val="008F6C0B"/>
    <w:rsid w:val="008F78F3"/>
    <w:rsid w:val="0090275E"/>
    <w:rsid w:val="00902836"/>
    <w:rsid w:val="0090314B"/>
    <w:rsid w:val="009059DC"/>
    <w:rsid w:val="00911A0D"/>
    <w:rsid w:val="00912B20"/>
    <w:rsid w:val="009140D8"/>
    <w:rsid w:val="009238EB"/>
    <w:rsid w:val="00924618"/>
    <w:rsid w:val="0092633D"/>
    <w:rsid w:val="00926BE2"/>
    <w:rsid w:val="00932F4D"/>
    <w:rsid w:val="00936C40"/>
    <w:rsid w:val="009408A2"/>
    <w:rsid w:val="00943DF8"/>
    <w:rsid w:val="0095081B"/>
    <w:rsid w:val="009538F8"/>
    <w:rsid w:val="00963E2B"/>
    <w:rsid w:val="00966CC2"/>
    <w:rsid w:val="0097246D"/>
    <w:rsid w:val="00981CC1"/>
    <w:rsid w:val="00986CFC"/>
    <w:rsid w:val="0099206C"/>
    <w:rsid w:val="009A24DA"/>
    <w:rsid w:val="009A3626"/>
    <w:rsid w:val="009A4004"/>
    <w:rsid w:val="009B0EE0"/>
    <w:rsid w:val="009B16EC"/>
    <w:rsid w:val="009B442C"/>
    <w:rsid w:val="009D13FF"/>
    <w:rsid w:val="009D1855"/>
    <w:rsid w:val="009D3861"/>
    <w:rsid w:val="009E0A73"/>
    <w:rsid w:val="009F1FD9"/>
    <w:rsid w:val="009F5880"/>
    <w:rsid w:val="00A02823"/>
    <w:rsid w:val="00A04495"/>
    <w:rsid w:val="00A21AB0"/>
    <w:rsid w:val="00A233F0"/>
    <w:rsid w:val="00A305CA"/>
    <w:rsid w:val="00A44F72"/>
    <w:rsid w:val="00A4770C"/>
    <w:rsid w:val="00A522E9"/>
    <w:rsid w:val="00A53E23"/>
    <w:rsid w:val="00A55E76"/>
    <w:rsid w:val="00A717BC"/>
    <w:rsid w:val="00A75238"/>
    <w:rsid w:val="00A754DF"/>
    <w:rsid w:val="00A77A70"/>
    <w:rsid w:val="00A81C16"/>
    <w:rsid w:val="00A8200B"/>
    <w:rsid w:val="00A92C05"/>
    <w:rsid w:val="00A93A41"/>
    <w:rsid w:val="00A949FD"/>
    <w:rsid w:val="00A94AD8"/>
    <w:rsid w:val="00AB6318"/>
    <w:rsid w:val="00AC2999"/>
    <w:rsid w:val="00AC2E63"/>
    <w:rsid w:val="00AD0525"/>
    <w:rsid w:val="00AD29A4"/>
    <w:rsid w:val="00AD2C21"/>
    <w:rsid w:val="00AD5E07"/>
    <w:rsid w:val="00AE205C"/>
    <w:rsid w:val="00AE22BC"/>
    <w:rsid w:val="00AE3B70"/>
    <w:rsid w:val="00AE796E"/>
    <w:rsid w:val="00B02E76"/>
    <w:rsid w:val="00B1298F"/>
    <w:rsid w:val="00B15431"/>
    <w:rsid w:val="00B171B1"/>
    <w:rsid w:val="00B20F53"/>
    <w:rsid w:val="00B228DC"/>
    <w:rsid w:val="00B259F4"/>
    <w:rsid w:val="00B2771C"/>
    <w:rsid w:val="00B31CEC"/>
    <w:rsid w:val="00B408AE"/>
    <w:rsid w:val="00B41007"/>
    <w:rsid w:val="00B430E7"/>
    <w:rsid w:val="00B43874"/>
    <w:rsid w:val="00B555B6"/>
    <w:rsid w:val="00B6237E"/>
    <w:rsid w:val="00B626DD"/>
    <w:rsid w:val="00B63D91"/>
    <w:rsid w:val="00B70C8D"/>
    <w:rsid w:val="00B72E7F"/>
    <w:rsid w:val="00B82F66"/>
    <w:rsid w:val="00B84634"/>
    <w:rsid w:val="00BA1109"/>
    <w:rsid w:val="00BA567D"/>
    <w:rsid w:val="00BA61B0"/>
    <w:rsid w:val="00BA6755"/>
    <w:rsid w:val="00BB080F"/>
    <w:rsid w:val="00BB1FA3"/>
    <w:rsid w:val="00BB2C27"/>
    <w:rsid w:val="00BC0FA1"/>
    <w:rsid w:val="00BC608C"/>
    <w:rsid w:val="00BC7F2B"/>
    <w:rsid w:val="00BE3EB1"/>
    <w:rsid w:val="00BF2679"/>
    <w:rsid w:val="00BF7FCC"/>
    <w:rsid w:val="00C01669"/>
    <w:rsid w:val="00C01DF9"/>
    <w:rsid w:val="00C01FD6"/>
    <w:rsid w:val="00C04CED"/>
    <w:rsid w:val="00C06276"/>
    <w:rsid w:val="00C24132"/>
    <w:rsid w:val="00C318BC"/>
    <w:rsid w:val="00C31C7D"/>
    <w:rsid w:val="00C36475"/>
    <w:rsid w:val="00C366E7"/>
    <w:rsid w:val="00C374DF"/>
    <w:rsid w:val="00C41740"/>
    <w:rsid w:val="00C41B31"/>
    <w:rsid w:val="00C43981"/>
    <w:rsid w:val="00C453C2"/>
    <w:rsid w:val="00C45AEA"/>
    <w:rsid w:val="00C61D27"/>
    <w:rsid w:val="00C66001"/>
    <w:rsid w:val="00C7019E"/>
    <w:rsid w:val="00C7525E"/>
    <w:rsid w:val="00C832AB"/>
    <w:rsid w:val="00C848F4"/>
    <w:rsid w:val="00C85ED6"/>
    <w:rsid w:val="00C87573"/>
    <w:rsid w:val="00C92CCD"/>
    <w:rsid w:val="00C93E19"/>
    <w:rsid w:val="00C95C20"/>
    <w:rsid w:val="00CA04D7"/>
    <w:rsid w:val="00CA7E8A"/>
    <w:rsid w:val="00CB5B72"/>
    <w:rsid w:val="00CB60A3"/>
    <w:rsid w:val="00CC09D2"/>
    <w:rsid w:val="00CC4C0F"/>
    <w:rsid w:val="00CF1B3C"/>
    <w:rsid w:val="00CF4F22"/>
    <w:rsid w:val="00CF64B3"/>
    <w:rsid w:val="00D017DD"/>
    <w:rsid w:val="00D045B7"/>
    <w:rsid w:val="00D12E65"/>
    <w:rsid w:val="00D1683F"/>
    <w:rsid w:val="00D169AA"/>
    <w:rsid w:val="00D1740A"/>
    <w:rsid w:val="00D21005"/>
    <w:rsid w:val="00D23AB1"/>
    <w:rsid w:val="00D25D5D"/>
    <w:rsid w:val="00D31C9B"/>
    <w:rsid w:val="00D33A08"/>
    <w:rsid w:val="00D3741E"/>
    <w:rsid w:val="00D50024"/>
    <w:rsid w:val="00D52C53"/>
    <w:rsid w:val="00D61DD2"/>
    <w:rsid w:val="00D622D9"/>
    <w:rsid w:val="00D74F93"/>
    <w:rsid w:val="00D8066F"/>
    <w:rsid w:val="00D87A7F"/>
    <w:rsid w:val="00D9696C"/>
    <w:rsid w:val="00D97890"/>
    <w:rsid w:val="00DA0EF8"/>
    <w:rsid w:val="00DB02C8"/>
    <w:rsid w:val="00DB15F2"/>
    <w:rsid w:val="00DB1E66"/>
    <w:rsid w:val="00DB3061"/>
    <w:rsid w:val="00DB4DF2"/>
    <w:rsid w:val="00DB53DF"/>
    <w:rsid w:val="00DD1E62"/>
    <w:rsid w:val="00DE0273"/>
    <w:rsid w:val="00DE255C"/>
    <w:rsid w:val="00DE57CE"/>
    <w:rsid w:val="00DE5D5B"/>
    <w:rsid w:val="00E00CE4"/>
    <w:rsid w:val="00E0230C"/>
    <w:rsid w:val="00E0402D"/>
    <w:rsid w:val="00E054C6"/>
    <w:rsid w:val="00E06B36"/>
    <w:rsid w:val="00E13452"/>
    <w:rsid w:val="00E1408D"/>
    <w:rsid w:val="00E16EEE"/>
    <w:rsid w:val="00E26842"/>
    <w:rsid w:val="00E3171E"/>
    <w:rsid w:val="00E43362"/>
    <w:rsid w:val="00E46C5F"/>
    <w:rsid w:val="00E47DE1"/>
    <w:rsid w:val="00E523FE"/>
    <w:rsid w:val="00E549C1"/>
    <w:rsid w:val="00E6056D"/>
    <w:rsid w:val="00E640FF"/>
    <w:rsid w:val="00E70BE4"/>
    <w:rsid w:val="00E82AEF"/>
    <w:rsid w:val="00E8641D"/>
    <w:rsid w:val="00E93CE8"/>
    <w:rsid w:val="00EA0B7B"/>
    <w:rsid w:val="00EA39C2"/>
    <w:rsid w:val="00EB13AE"/>
    <w:rsid w:val="00EC69BB"/>
    <w:rsid w:val="00ED2325"/>
    <w:rsid w:val="00EE6935"/>
    <w:rsid w:val="00EF2846"/>
    <w:rsid w:val="00EF2D94"/>
    <w:rsid w:val="00EF6D4B"/>
    <w:rsid w:val="00F00980"/>
    <w:rsid w:val="00F02791"/>
    <w:rsid w:val="00F03920"/>
    <w:rsid w:val="00F10D4C"/>
    <w:rsid w:val="00F15030"/>
    <w:rsid w:val="00F158C0"/>
    <w:rsid w:val="00F15DBE"/>
    <w:rsid w:val="00F172EF"/>
    <w:rsid w:val="00F21E2B"/>
    <w:rsid w:val="00F22E96"/>
    <w:rsid w:val="00F23AFC"/>
    <w:rsid w:val="00F25FCE"/>
    <w:rsid w:val="00F306E5"/>
    <w:rsid w:val="00F346B2"/>
    <w:rsid w:val="00F427AA"/>
    <w:rsid w:val="00F44C95"/>
    <w:rsid w:val="00F46F71"/>
    <w:rsid w:val="00F5097D"/>
    <w:rsid w:val="00F52F12"/>
    <w:rsid w:val="00F54AA9"/>
    <w:rsid w:val="00F560C8"/>
    <w:rsid w:val="00F5787C"/>
    <w:rsid w:val="00F57FE9"/>
    <w:rsid w:val="00F721A1"/>
    <w:rsid w:val="00F741E9"/>
    <w:rsid w:val="00F74DFE"/>
    <w:rsid w:val="00F80769"/>
    <w:rsid w:val="00F86C28"/>
    <w:rsid w:val="00FA0429"/>
    <w:rsid w:val="00FA15A3"/>
    <w:rsid w:val="00FB0C98"/>
    <w:rsid w:val="00FB33CF"/>
    <w:rsid w:val="00FB7822"/>
    <w:rsid w:val="00FC01B8"/>
    <w:rsid w:val="00FC0882"/>
    <w:rsid w:val="00FD742A"/>
    <w:rsid w:val="00FE0376"/>
    <w:rsid w:val="00FE7B52"/>
    <w:rsid w:val="00FF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31200"/>
  <w15:chartTrackingRefBased/>
  <w15:docId w15:val="{6BDF40E0-C136-419E-A8BB-14F30049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35C08"/>
    <w:pPr>
      <w:widowControl w:val="0"/>
      <w:jc w:val="both"/>
    </w:pPr>
    <w:rPr>
      <w:rFonts w:ascii="游ゴシック" w:eastAsia="游ゴシック" w:hAnsi="游ゴシック" w:cs="游ゴシック"/>
      <w:lang w:val="ja-JP"/>
    </w:rPr>
  </w:style>
  <w:style w:type="paragraph" w:styleId="1">
    <w:name w:val="heading 1"/>
    <w:basedOn w:val="a0"/>
    <w:next w:val="a0"/>
    <w:link w:val="10"/>
    <w:uiPriority w:val="9"/>
    <w:qFormat/>
    <w:rsid w:val="00807C5A"/>
    <w:pPr>
      <w:jc w:val="center"/>
      <w:outlineLvl w:val="0"/>
    </w:pPr>
    <w:rPr>
      <w:rFonts w:ascii="Spica Neue P Bold" w:eastAsia="Spica Neue P Bold" w:hAnsi="Spica Neue P Bold" w:cs="Spica Neue P Bold"/>
      <w:sz w:val="28"/>
      <w:szCs w:val="32"/>
      <w:u w:val="single"/>
    </w:rPr>
  </w:style>
  <w:style w:type="paragraph" w:styleId="2">
    <w:name w:val="heading 2"/>
    <w:basedOn w:val="a0"/>
    <w:next w:val="a0"/>
    <w:link w:val="20"/>
    <w:uiPriority w:val="9"/>
    <w:unhideWhenUsed/>
    <w:qFormat/>
    <w:rsid w:val="00807C5A"/>
    <w:pPr>
      <w:outlineLvl w:val="1"/>
    </w:pPr>
    <w:rPr>
      <w:rFonts w:ascii="Spica Neue P Bold" w:eastAsia="Spica Neue P Bold" w:hAnsi="Spica Neue P Bold" w:cs="Spica Neue P Bold"/>
      <w:sz w:val="24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1A5C7E"/>
    <w:pPr>
      <w:outlineLvl w:val="2"/>
    </w:pPr>
    <w:rPr>
      <w:rFonts w:ascii="Spica Neue P Bold" w:eastAsia="Spica Neue P Bold" w:hAnsi="Spica Neue P Bold" w:cs="Spica Neue P Bold"/>
    </w:rPr>
  </w:style>
  <w:style w:type="paragraph" w:styleId="4">
    <w:name w:val="heading 4"/>
    <w:basedOn w:val="a1"/>
    <w:next w:val="a0"/>
    <w:link w:val="40"/>
    <w:uiPriority w:val="9"/>
    <w:unhideWhenUsed/>
    <w:qFormat/>
    <w:rsid w:val="004506D8"/>
    <w:pPr>
      <w:numPr>
        <w:numId w:val="35"/>
      </w:numPr>
      <w:ind w:leftChars="0" w:left="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506D8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unhideWhenUsed/>
    <w:rsid w:val="007A02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2"/>
    <w:link w:val="a5"/>
    <w:uiPriority w:val="99"/>
    <w:rsid w:val="007A0223"/>
  </w:style>
  <w:style w:type="paragraph" w:styleId="a7">
    <w:name w:val="footer"/>
    <w:basedOn w:val="a0"/>
    <w:link w:val="a8"/>
    <w:uiPriority w:val="99"/>
    <w:unhideWhenUsed/>
    <w:rsid w:val="007A02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2"/>
    <w:link w:val="a7"/>
    <w:uiPriority w:val="99"/>
    <w:rsid w:val="007A0223"/>
  </w:style>
  <w:style w:type="table" w:styleId="a9">
    <w:name w:val="Table Grid"/>
    <w:basedOn w:val="a3"/>
    <w:uiPriority w:val="39"/>
    <w:rsid w:val="007A0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2"/>
    <w:uiPriority w:val="22"/>
    <w:qFormat/>
    <w:rsid w:val="005B688F"/>
    <w:rPr>
      <w:b/>
      <w:bCs/>
    </w:rPr>
  </w:style>
  <w:style w:type="paragraph" w:styleId="ab">
    <w:name w:val="Salutation"/>
    <w:basedOn w:val="a0"/>
    <w:next w:val="a0"/>
    <w:link w:val="ac"/>
    <w:uiPriority w:val="99"/>
    <w:unhideWhenUsed/>
    <w:rsid w:val="005B688F"/>
    <w:rPr>
      <w:rFonts w:ascii="Meiryo UI" w:eastAsia="Meiryo UI" w:hAnsi="Meiryo UI" w:cs="Meiryo UI"/>
      <w:sz w:val="20"/>
      <w:szCs w:val="24"/>
    </w:rPr>
  </w:style>
  <w:style w:type="character" w:customStyle="1" w:styleId="ac">
    <w:name w:val="挨拶文 (文字)"/>
    <w:basedOn w:val="a2"/>
    <w:link w:val="ab"/>
    <w:uiPriority w:val="99"/>
    <w:rsid w:val="005B688F"/>
    <w:rPr>
      <w:rFonts w:ascii="Meiryo UI" w:eastAsia="Meiryo UI" w:hAnsi="Meiryo UI" w:cs="Meiryo UI"/>
      <w:sz w:val="20"/>
      <w:szCs w:val="24"/>
    </w:rPr>
  </w:style>
  <w:style w:type="paragraph" w:styleId="ad">
    <w:name w:val="Closing"/>
    <w:basedOn w:val="a0"/>
    <w:link w:val="ae"/>
    <w:uiPriority w:val="99"/>
    <w:unhideWhenUsed/>
    <w:rsid w:val="005B688F"/>
    <w:pPr>
      <w:jc w:val="right"/>
    </w:pPr>
    <w:rPr>
      <w:rFonts w:ascii="Meiryo UI" w:eastAsia="Meiryo UI" w:hAnsi="Meiryo UI" w:cs="Meiryo UI"/>
      <w:sz w:val="20"/>
      <w:szCs w:val="24"/>
    </w:rPr>
  </w:style>
  <w:style w:type="character" w:customStyle="1" w:styleId="ae">
    <w:name w:val="結語 (文字)"/>
    <w:basedOn w:val="a2"/>
    <w:link w:val="ad"/>
    <w:uiPriority w:val="99"/>
    <w:rsid w:val="005B688F"/>
    <w:rPr>
      <w:rFonts w:ascii="Meiryo UI" w:eastAsia="Meiryo UI" w:hAnsi="Meiryo UI" w:cs="Meiryo UI"/>
      <w:sz w:val="20"/>
      <w:szCs w:val="24"/>
    </w:rPr>
  </w:style>
  <w:style w:type="character" w:customStyle="1" w:styleId="xbe">
    <w:name w:val="_xbe"/>
    <w:basedOn w:val="a2"/>
    <w:rsid w:val="005B688F"/>
  </w:style>
  <w:style w:type="character" w:styleId="af">
    <w:name w:val="Hyperlink"/>
    <w:basedOn w:val="a2"/>
    <w:uiPriority w:val="99"/>
    <w:unhideWhenUsed/>
    <w:rsid w:val="005B688F"/>
    <w:rPr>
      <w:color w:val="0000FF"/>
      <w:u w:val="single"/>
    </w:rPr>
  </w:style>
  <w:style w:type="paragraph" w:styleId="af0">
    <w:name w:val="Note Heading"/>
    <w:basedOn w:val="a0"/>
    <w:next w:val="a0"/>
    <w:link w:val="af1"/>
    <w:uiPriority w:val="99"/>
    <w:unhideWhenUsed/>
    <w:rsid w:val="00CB60A3"/>
    <w:pPr>
      <w:jc w:val="center"/>
    </w:pPr>
    <w:rPr>
      <w:rFonts w:ascii="Meiryo UI" w:eastAsia="Meiryo UI" w:hAnsi="Meiryo UI" w:cs="Meiryo UI"/>
      <w:sz w:val="20"/>
      <w:szCs w:val="24"/>
    </w:rPr>
  </w:style>
  <w:style w:type="character" w:customStyle="1" w:styleId="af1">
    <w:name w:val="記 (文字)"/>
    <w:basedOn w:val="a2"/>
    <w:link w:val="af0"/>
    <w:uiPriority w:val="99"/>
    <w:rsid w:val="00CB60A3"/>
    <w:rPr>
      <w:rFonts w:ascii="Meiryo UI" w:eastAsia="Meiryo UI" w:hAnsi="Meiryo UI" w:cs="Meiryo UI"/>
      <w:sz w:val="20"/>
      <w:szCs w:val="24"/>
    </w:rPr>
  </w:style>
  <w:style w:type="paragraph" w:styleId="af2">
    <w:name w:val="Balloon Text"/>
    <w:basedOn w:val="a0"/>
    <w:link w:val="af3"/>
    <w:uiPriority w:val="99"/>
    <w:semiHidden/>
    <w:unhideWhenUsed/>
    <w:rsid w:val="00CB60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2"/>
    <w:link w:val="af2"/>
    <w:uiPriority w:val="99"/>
    <w:semiHidden/>
    <w:rsid w:val="00CB60A3"/>
    <w:rPr>
      <w:rFonts w:asciiTheme="majorHAnsi" w:eastAsiaTheme="majorEastAsia" w:hAnsiTheme="majorHAnsi" w:cstheme="majorBidi"/>
      <w:sz w:val="18"/>
      <w:szCs w:val="18"/>
    </w:rPr>
  </w:style>
  <w:style w:type="character" w:customStyle="1" w:styleId="st">
    <w:name w:val="st"/>
    <w:basedOn w:val="a2"/>
    <w:rsid w:val="00C848F4"/>
  </w:style>
  <w:style w:type="paragraph" w:styleId="af4">
    <w:name w:val="Date"/>
    <w:basedOn w:val="a0"/>
    <w:next w:val="a0"/>
    <w:link w:val="af5"/>
    <w:uiPriority w:val="99"/>
    <w:semiHidden/>
    <w:unhideWhenUsed/>
    <w:rsid w:val="000E591E"/>
  </w:style>
  <w:style w:type="character" w:customStyle="1" w:styleId="af5">
    <w:name w:val="日付 (文字)"/>
    <w:basedOn w:val="a2"/>
    <w:link w:val="af4"/>
    <w:uiPriority w:val="99"/>
    <w:semiHidden/>
    <w:rsid w:val="000E591E"/>
  </w:style>
  <w:style w:type="character" w:styleId="af6">
    <w:name w:val="Unresolved Mention"/>
    <w:basedOn w:val="a2"/>
    <w:uiPriority w:val="99"/>
    <w:semiHidden/>
    <w:unhideWhenUsed/>
    <w:rsid w:val="0063142A"/>
    <w:rPr>
      <w:color w:val="605E5C"/>
      <w:shd w:val="clear" w:color="auto" w:fill="E1DFDD"/>
    </w:rPr>
  </w:style>
  <w:style w:type="paragraph" w:styleId="a1">
    <w:name w:val="List Paragraph"/>
    <w:aliases w:val="ToDoリスト"/>
    <w:basedOn w:val="a0"/>
    <w:uiPriority w:val="34"/>
    <w:qFormat/>
    <w:rsid w:val="00E00CE4"/>
    <w:pPr>
      <w:ind w:leftChars="400" w:left="840"/>
    </w:pPr>
  </w:style>
  <w:style w:type="paragraph" w:styleId="Web">
    <w:name w:val="Normal (Web)"/>
    <w:basedOn w:val="a0"/>
    <w:uiPriority w:val="99"/>
    <w:semiHidden/>
    <w:unhideWhenUsed/>
    <w:rsid w:val="00DB4DF2"/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C01DF9"/>
    <w:pPr>
      <w:widowControl/>
      <w:numPr>
        <w:numId w:val="37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Arial" w:hAnsi="Arial"/>
      <w:kern w:val="0"/>
      <w:sz w:val="22"/>
      <w:lang w:eastAsia="en-US"/>
    </w:rPr>
  </w:style>
  <w:style w:type="character" w:customStyle="1" w:styleId="10">
    <w:name w:val="見出し 1 (文字)"/>
    <w:basedOn w:val="a2"/>
    <w:link w:val="1"/>
    <w:uiPriority w:val="9"/>
    <w:rsid w:val="00807C5A"/>
    <w:rPr>
      <w:rFonts w:ascii="Spica Neue P Bold" w:eastAsia="Spica Neue P Bold" w:hAnsi="Spica Neue P Bold" w:cs="Spica Neue P Bold"/>
      <w:sz w:val="28"/>
      <w:szCs w:val="32"/>
      <w:u w:val="single"/>
    </w:rPr>
  </w:style>
  <w:style w:type="character" w:customStyle="1" w:styleId="20">
    <w:name w:val="見出し 2 (文字)"/>
    <w:basedOn w:val="a2"/>
    <w:link w:val="2"/>
    <w:uiPriority w:val="9"/>
    <w:rsid w:val="00807C5A"/>
    <w:rPr>
      <w:rFonts w:ascii="Spica Neue P Bold" w:eastAsia="Spica Neue P Bold" w:hAnsi="Spica Neue P Bold" w:cs="Spica Neue P Bold"/>
      <w:sz w:val="24"/>
      <w:szCs w:val="28"/>
    </w:rPr>
  </w:style>
  <w:style w:type="character" w:customStyle="1" w:styleId="30">
    <w:name w:val="見出し 3 (文字)"/>
    <w:basedOn w:val="a2"/>
    <w:link w:val="3"/>
    <w:uiPriority w:val="9"/>
    <w:rsid w:val="001A5C7E"/>
    <w:rPr>
      <w:rFonts w:ascii="Spica Neue P Bold" w:eastAsia="Spica Neue P Bold" w:hAnsi="Spica Neue P Bold" w:cs="Spica Neue P Bold"/>
    </w:rPr>
  </w:style>
  <w:style w:type="character" w:customStyle="1" w:styleId="40">
    <w:name w:val="見出し 4 (文字)"/>
    <w:basedOn w:val="a2"/>
    <w:link w:val="4"/>
    <w:uiPriority w:val="9"/>
    <w:rsid w:val="004506D8"/>
    <w:rPr>
      <w:rFonts w:ascii="游ゴシック Medium" w:eastAsia="游ゴシック Medium" w:hAnsi="游ゴシック Medium"/>
      <w:b/>
      <w:bCs/>
    </w:rPr>
  </w:style>
  <w:style w:type="character" w:customStyle="1" w:styleId="50">
    <w:name w:val="見出し 5 (文字)"/>
    <w:basedOn w:val="a2"/>
    <w:link w:val="5"/>
    <w:uiPriority w:val="9"/>
    <w:semiHidden/>
    <w:rsid w:val="004506D8"/>
    <w:rPr>
      <w:rFonts w:asciiTheme="majorHAnsi" w:eastAsiaTheme="majorEastAsia" w:hAnsiTheme="majorHAnsi" w:cstheme="majorBidi"/>
    </w:rPr>
  </w:style>
  <w:style w:type="paragraph" w:styleId="af7">
    <w:name w:val="No Spacing"/>
    <w:basedOn w:val="a0"/>
    <w:uiPriority w:val="1"/>
    <w:qFormat/>
    <w:rsid w:val="00450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office-kiitos.biz/service/expo_booste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ink\Documents\Obsidian%20Vault\Junko's%20Second%20Brain\93_Template\&#12458;&#12501;&#12451;&#12473;&#12539;&#12461;&#12540;&#12488;&#12473;_&#35696;&#20107;&#37682;&#12486;&#12531;&#12503;&#12524;&#12540;&#12488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7953D-A2BA-4DF8-B40B-3B4794B96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オフィス・キートス_議事録テンプレート.dotx</Template>
  <TotalTime>7</TotalTime>
  <Pages>1</Pages>
  <Words>154</Words>
  <Characters>165</Characters>
  <Application>Microsoft Office Word</Application>
  <DocSecurity>0</DocSecurity>
  <Lines>33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展示会出展コンセプトシート</dc:title>
  <dc:subject/>
  <dc:creator>オフィス・キートス</dc:creator>
  <cp:keywords/>
  <dc:description>『展示会出展 成功の方程式』読者特典</dc:description>
  <cp:lastModifiedBy>新開 潤子</cp:lastModifiedBy>
  <cp:revision>6</cp:revision>
  <cp:lastPrinted>2025-12-09T10:26:00Z</cp:lastPrinted>
  <dcterms:created xsi:type="dcterms:W3CDTF">2026-06-21T01:43:00Z</dcterms:created>
  <dcterms:modified xsi:type="dcterms:W3CDTF">2026-10-11T00:01:00Z</dcterms:modified>
</cp:coreProperties>
</file>